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95" w:right="375" w:firstLine="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679" w:right="26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93" w:right="44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“g”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2017-12-18T13:11:05Z</dcterms:created>
  <dcterms:modified xsi:type="dcterms:W3CDTF">2017-12-18T13:11:05Z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