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3" w:right="2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RTI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609" w:right="5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21.7.2016,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1.6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9.2016,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20" w:right="303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330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65" w:right="2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11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9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2017-12-18T13:11:21Z</dcterms:created>
  <dcterms:modified xsi:type="dcterms:W3CDTF">2017-12-18T13:11:21Z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