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9" w:right="37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28" w:right="6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144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385/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4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6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2017-12-18T13:11:44Z</dcterms:created>
  <dcterms:modified xsi:type="dcterms:W3CDTF">2017-12-18T13:11:44Z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