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21" w:right="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1183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2017-12-18T13:12:38Z</dcterms:created>
  <dcterms:modified xsi:type="dcterms:W3CDTF">2017-12-18T13:12:38Z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