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42" w:right="372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.9.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31" w:right="10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TIVIT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0" w:right="5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2" w:after="0" w:line="239" w:lineRule="auto"/>
        <w:ind w:left="403" w:right="1865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3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4/8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2017-12-18T13:12:50Z</dcterms:created>
  <dcterms:modified xsi:type="dcterms:W3CDTF">2017-12-18T13:12:50Z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2017-09-18T00:00:00Z</vt:filetime>
  </property>
  <property fmtid="{D5CDD505-2E9C-101B-9397-08002B2CF9AE}" pid="3" name="LastSaved">
    <vt:filetime>2017-12-18T00:00:00Z</vt:filetime>
  </property>
</Properties>
</file>