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46,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29" w:right="12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TREGT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18.9.2017,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tabs>
          <w:tab w:pos="1120" w:val="left"/>
          <w:tab w:pos="1520" w:val="left"/>
          <w:tab w:pos="2560" w:val="left"/>
          <w:tab w:pos="3580" w:val="left"/>
          <w:tab w:pos="3980" w:val="left"/>
          <w:tab w:pos="50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i”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4.8,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i”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1700" w:val="left"/>
          <w:tab w:pos="5160" w:val="left"/>
          <w:tab w:pos="6760" w:val="left"/>
          <w:tab w:pos="7580" w:val="left"/>
          <w:tab w:pos="8460" w:val="left"/>
          <w:tab w:pos="8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2017-12-18T14:06:29Z</dcterms:created>
  <dcterms:modified xsi:type="dcterms:W3CDTF">2017-12-18T14:06:29Z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LastSaved">
    <vt:filetime>2017-12-18T00:00:00Z</vt:filetime>
  </property>
</Properties>
</file>