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88" w:right="43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19" w:right="38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97" w:right="2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MIRATIM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055" w:right="20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72/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309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15.3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2009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2009/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393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990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28" w:right="43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203" w:right="41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20" w:right="12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ZYR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4583" w:right="45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31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880" w:right="38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11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11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11"/>
        </w:rPr>
        <w:t>]</w:t>
      </w:r>
      <w:r>
        <w:rPr>
          <w:rFonts w:ascii="Garamond" w:hAnsi="Garamond" w:cs="Garamond" w:eastAsia="Garamond"/>
          <w:sz w:val="24"/>
          <w:szCs w:val="24"/>
          <w:spacing w:val="-5"/>
          <w:w w:val="11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11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11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11"/>
        </w:rPr>
        <w:t>]</w:t>
      </w:r>
      <w:r>
        <w:rPr>
          <w:rFonts w:ascii="Garamond" w:hAnsi="Garamond" w:cs="Garamond" w:eastAsia="Garamond"/>
          <w:sz w:val="24"/>
          <w:szCs w:val="24"/>
          <w:spacing w:val="-5"/>
          <w:w w:val="11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[2017],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[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ionon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31935,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14.7.2004,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K42101801N,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km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qo,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5" w:after="0" w:line="240" w:lineRule="auto"/>
        <w:ind w:left="113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11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11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11"/>
        </w:rPr>
        <w:t>]</w:t>
      </w:r>
      <w:r>
        <w:rPr>
          <w:rFonts w:ascii="Garamond" w:hAnsi="Garamond" w:cs="Garamond" w:eastAsia="Garamond"/>
          <w:sz w:val="24"/>
          <w:szCs w:val="24"/>
          <w:spacing w:val="4"/>
          <w:w w:val="11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...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5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9"/>
        </w:rPr>
        <w:t>•</w:t>
      </w:r>
      <w:r>
        <w:rPr>
          <w:rFonts w:ascii="Garamond" w:hAnsi="Garamond" w:cs="Garamond" w:eastAsia="Garamond"/>
          <w:sz w:val="24"/>
          <w:szCs w:val="24"/>
          <w:spacing w:val="-3"/>
          <w:w w:val="109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9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31"/>
        </w:rPr>
        <w:t>•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].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1.2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[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]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312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623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2.2.1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2.2.1.1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2.2.1.2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2.2.1.3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2.2.2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799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tabs>
          <w:tab w:pos="1180" w:val="left"/>
          <w:tab w:pos="2180" w:val="left"/>
          <w:tab w:pos="3360" w:val="left"/>
          <w:tab w:pos="3680" w:val="left"/>
          <w:tab w:pos="4540" w:val="left"/>
          <w:tab w:pos="4920" w:val="left"/>
          <w:tab w:pos="6580" w:val="left"/>
          <w:tab w:pos="7100" w:val="left"/>
          <w:tab w:pos="7480" w:val="left"/>
          <w:tab w:pos="8040" w:val="left"/>
          <w:tab w:pos="8840" w:val="left"/>
          <w:tab w:pos="95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702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on/kont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2.4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13" w:right="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2.5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2.4,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13" w:right="723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374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13" w:right="106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3.1.1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3.1.2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13" w:right="1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3.1.3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34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3.1.4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3.1.5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3.1.6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3.1.7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408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3.1.8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3.1.8.1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xhimin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3.1.8.2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3.1.8.3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3.1.9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3.1.10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3.1.11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3.1.12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3.1.13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3.1.14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3.1.15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3.1.16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dinimin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3.3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lidhur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3.4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3.5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4.1.1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4.1.2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4.1.3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4.1.4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4.1.5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4.1.6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4.3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5.1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5.2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5.1,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5.3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5.4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5.7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6.1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2.2.1.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7.5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jidhin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7.4,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8.4.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8.4.3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8.5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8.6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8.4,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8.7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9.3.1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9.3.2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9.4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10.1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omuni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punoh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htme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395.999985" w:type="dxa"/>
      </w:tblPr>
      <w:tblGrid/>
      <w:tr>
        <w:trPr>
          <w:trHeight w:val="336" w:hRule="exact"/>
        </w:trPr>
        <w:tc>
          <w:tcPr>
            <w:tcW w:w="45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422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25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Zy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11" w:hRule="exact"/>
        </w:trPr>
        <w:tc>
          <w:tcPr>
            <w:tcW w:w="45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[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a]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422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40" w:lineRule="auto"/>
              <w:ind w:left="25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[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a]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10" w:hRule="exact"/>
        </w:trPr>
        <w:tc>
          <w:tcPr>
            <w:tcW w:w="45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[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um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oni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t,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t]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422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25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[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um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it,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it,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t]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35" w:hRule="exact"/>
        </w:trPr>
        <w:tc>
          <w:tcPr>
            <w:tcW w:w="8796" w:type="dxa"/>
            <w:gridSpan w:val="2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2" w:after="0" w:line="240" w:lineRule="auto"/>
              <w:ind w:left="4824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[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llo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]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</w:tbl>
    <w:p>
      <w:pPr>
        <w:spacing w:before="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2.799997" w:type="dxa"/>
      </w:tblPr>
      <w:tblGrid/>
      <w:tr>
        <w:trPr>
          <w:trHeight w:val="336" w:hRule="exact"/>
        </w:trPr>
        <w:tc>
          <w:tcPr>
            <w:tcW w:w="43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46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4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805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36" w:hRule="exact"/>
        </w:trPr>
        <w:tc>
          <w:tcPr>
            <w:tcW w:w="43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4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57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v:group style="position:absolute;margin-left:56.639999pt;margin-top:-4.607279pt;width:180.000017pt;height:.1pt;mso-position-horizontal-relative:page;mso-position-vertical-relative:paragraph;z-index:-350" coordorigin="1133,-92" coordsize="3600,2">
            <v:shape style="position:absolute;left:1133;top:-92;width:3600;height:2" coordorigin="1133,-92" coordsize="3600,0" path="m1133,-92l4733,-92e" filled="f" stroked="t" strokeweight=".6pt" strokecolor="#000000">
              <v:path arrowok="t"/>
            </v:shape>
          </v:group>
          <w10:wrap type="none"/>
        </w:pict>
      </w:r>
      <w:r>
        <w:rPr/>
        <w:pict>
          <v:group style="position:absolute;margin-left:288.839996pt;margin-top:-4.607279pt;width:198.000019pt;height:.1pt;mso-position-horizontal-relative:page;mso-position-vertical-relative:paragraph;z-index:-349" coordorigin="5777,-92" coordsize="3960,2">
            <v:shape style="position:absolute;left:5777;top:-92;width:3960;height:2" coordorigin="5777,-92" coordsize="3960,0" path="m5777,-92l9737,-92e" filled="f" stroked="t" strokeweight=".6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5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9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9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09"/>
        </w:rPr>
        <w:t>],</w:t>
      </w:r>
      <w:r>
        <w:rPr>
          <w:rFonts w:ascii="Garamond" w:hAnsi="Garamond" w:cs="Garamond" w:eastAsia="Garamond"/>
          <w:sz w:val="24"/>
          <w:szCs w:val="24"/>
          <w:spacing w:val="-5"/>
          <w:w w:val="10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11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11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11"/>
        </w:rPr>
        <w:t>]</w:t>
      </w:r>
      <w:r>
        <w:rPr>
          <w:rFonts w:ascii="Garamond" w:hAnsi="Garamond" w:cs="Garamond" w:eastAsia="Garamond"/>
          <w:sz w:val="24"/>
          <w:szCs w:val="24"/>
          <w:spacing w:val="-5"/>
          <w:w w:val="11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11"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11"/>
        </w:rPr>
        <w:t>•</w:t>
      </w:r>
      <w:r>
        <w:rPr>
          <w:rFonts w:ascii="Garamond" w:hAnsi="Garamond" w:cs="Garamond" w:eastAsia="Garamond"/>
          <w:sz w:val="24"/>
          <w:szCs w:val="24"/>
          <w:spacing w:val="0"/>
          <w:w w:val="111"/>
        </w:rPr>
        <w:t>]</w:t>
      </w:r>
      <w:r>
        <w:rPr>
          <w:rFonts w:ascii="Garamond" w:hAnsi="Garamond" w:cs="Garamond" w:eastAsia="Garamond"/>
          <w:sz w:val="24"/>
          <w:szCs w:val="24"/>
          <w:spacing w:val="-5"/>
          <w:w w:val="11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640" w:bottom="280" w:left="840" w:right="1020"/>
        </w:sectPr>
      </w:pPr>
      <w:rPr/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240" w:lineRule="auto"/>
        <w:ind w:left="4255" w:right="39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332" w:right="10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ZYR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imimi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inxhin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4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johu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45" w:right="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4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2017-12-18T14:29:59Z</dcterms:created>
  <dcterms:modified xsi:type="dcterms:W3CDTF">2017-12-18T14:29:59Z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2017-10-09T00:00:00Z</vt:filetime>
  </property>
  <property fmtid="{D5CDD505-2E9C-101B-9397-08002B2CF9AE}" pid="3" name="LastSaved">
    <vt:filetime>2017-12-18T00:00:00Z</vt:filetime>
  </property>
</Properties>
</file>