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48,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95" w:right="3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344" w:right="33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17.6.2016;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28.9.2017,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3" w:right="96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605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6.9.2017,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4/7,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2017-12-18T14:30:11Z</dcterms:created>
  <dcterms:modified xsi:type="dcterms:W3CDTF">2017-12-18T14:30:11Z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