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87" w:right="366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8.9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ËRKE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)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2544" w:right="25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3" w:after="0" w:line="268" w:lineRule="exact"/>
        <w:ind w:left="100" w:right="7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21.7.201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80" w:right="6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403" w:right="7404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4.5.20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.6.201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0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ERE.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364/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2.8.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1.9.20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76" w:firstLine="-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ulike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Six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1304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1),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1305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70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2),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1306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3)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t: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=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170,0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m;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=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3,5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=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900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=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4,983.3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38.97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2016.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79" w:right="98" w:firstLine="28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1250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l: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l: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D16925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1);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D17240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2);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7375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3);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42.5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500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6,200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50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i: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.p.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(vl),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up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Oil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ibon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l: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38856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1);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38857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2);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38858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3);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6.300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35kv,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6,000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10.8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vit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.p.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ibon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3978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35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±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2x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.5%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kv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400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50H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lvu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ipi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lvo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.l.,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Giu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no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2" w:after="0" w:line="226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l: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53224480/1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1),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3224480/2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2),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53224480/3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4.2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25,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.5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/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x</w:t>
      </w:r>
    </w:p>
    <w:p>
      <w:pPr>
        <w:spacing w:before="0" w:after="0" w:line="275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4.0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2016,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.p.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.,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li.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28115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1),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2821S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2)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28315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3),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1.0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lvu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79" w:right="98" w:firstLine="28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636,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Du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.p.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G)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728/15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304,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6.46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35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36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8.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ipi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obl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k;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odhu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li.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728/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402,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1.15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110/70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+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70/S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S.t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N),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2587051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1.1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195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110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2017-12-18T14:30:25Z</dcterms:created>
  <dcterms:modified xsi:type="dcterms:W3CDTF">2017-12-18T14:30:25Z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2017-10-09T00:00:00Z</vt:filetime>
  </property>
  <property fmtid="{D5CDD505-2E9C-101B-9397-08002B2CF9AE}" pid="3" name="LastSaved">
    <vt:filetime>2017-12-18T00:00:00Z</vt:filetime>
  </property>
</Properties>
</file>