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25" w:right="2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79" w:right="161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81" w:right="2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548" w:right="4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016;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28.9.2017,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0.410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1.473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0.235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2.388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mw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4.506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0.410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1.473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0.235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2.388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mw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4.506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2017-12-18T14:30:56Z</dcterms:created>
  <dcterms:modified xsi:type="dcterms:W3CDTF">2017-12-18T14:30:56Z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LastSaved">
    <vt:filetime>2017-12-18T00:00:00Z</vt:filetime>
  </property>
</Properties>
</file>