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31" w:right="36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28.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9.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433" w:right="434" w:firstLine="-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EDURËS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288" w:right="328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16;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44,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43/2015,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6;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119,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21.7.2016;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99,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016,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17.6.2016;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28.9.2017,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illimin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k”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d)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vitit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por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je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ili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k”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o.</w:t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1502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934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4.2012,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62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21.11.2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119,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21.7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2016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9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illimin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k”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6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2017-12-18T14:31:50Z</dcterms:created>
  <dcterms:modified xsi:type="dcterms:W3CDTF">2017-12-18T14:31:50Z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2017-10-09T00:00:00Z</vt:filetime>
  </property>
  <property fmtid="{D5CDD505-2E9C-101B-9397-08002B2CF9AE}" pid="3" name="LastSaved">
    <vt:filetime>2017-12-18T00:00:00Z</vt:filetime>
  </property>
</Properties>
</file>