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52,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72" w:right="1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54" w:right="40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8.9.2017,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37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2017-12-18T14:32:01Z</dcterms:created>
  <dcterms:modified xsi:type="dcterms:W3CDTF">2017-12-18T14:32:01Z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2017-12-18T00:00:00Z</vt:filetime>
  </property>
</Properties>
</file>