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2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55,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2" w:right="43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4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78" w:right="2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153" w:right="31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20.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7”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33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28.9.2017,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383" w:right="4639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5.1.201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017”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848,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7.12.2016,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82,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26.5.20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20.2.2017,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848,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7.12.2016.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7.6.2017,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5.1.2017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20.9.2017.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28.8.2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127,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16.8.2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illoi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142,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illoi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ECR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domo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90,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opinionin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26.9.2017,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7.6.2017,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20.9.2017”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31.12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45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6" w:after="0" w:line="240" w:lineRule="auto"/>
        <w:ind w:left="100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40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-38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3023" w:space="5069"/>
        <w:col w:w="148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2017-12-18T14:32:24Z</dcterms:created>
  <dcterms:modified xsi:type="dcterms:W3CDTF">2017-12-18T14:32:24Z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2017-12-18T00:00:00Z</vt:filetime>
  </property>
</Properties>
</file>