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2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56,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99" w:right="101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146" w:right="31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6;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108,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110,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43/2015,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21,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17.6.2016;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illit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519,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016,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9.2017,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2008,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odologji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dhur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odologji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domo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43/2015,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  <w:cols w:num="2" w:equalWidth="0">
            <w:col w:w="3781" w:space="433"/>
            <w:col w:w="5366"/>
          </w:cols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2017-12-18T14:32:36Z</dcterms:created>
  <dcterms:modified xsi:type="dcterms:W3CDTF">2017-12-18T14:32:36Z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2017-10-09T00:00:00Z</vt:filetime>
  </property>
  <property fmtid="{D5CDD505-2E9C-101B-9397-08002B2CF9AE}" pid="3" name="LastSaved">
    <vt:filetime>2017-12-18T00:00:00Z</vt:filetime>
  </property>
</Properties>
</file>