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2" w:right="85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144" w:right="31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108,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17.6.2016;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519,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7.2016,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9.2017,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.12.2005,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4.9,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ologji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4.5.2,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n/të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2017-12-18T14:32:46Z</dcterms:created>
  <dcterms:modified xsi:type="dcterms:W3CDTF">2017-12-18T14:32:46Z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