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76" w:right="4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3" w:right="37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50" w:right="134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16" w:right="3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69,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3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93" w:right="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96" w:right="6708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69,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69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93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28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1920" w:h="16860"/>
      <w:pgMar w:top="64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2017-12-18T15:25:13Z</dcterms:created>
  <dcterms:modified xsi:type="dcterms:W3CDTF">2017-12-18T15:25:13Z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LastSaved">
    <vt:filetime>2017-12-18T00:00:00Z</vt:filetime>
  </property>
</Properties>
</file>