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3" w:right="37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599" w:right="5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70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139,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25.8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93" w:right="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96" w:right="2885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25.8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658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73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9121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93" w:right="72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631/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4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3" w:lineRule="exact"/>
        <w:ind w:right="-2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left="121" w:right="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-38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5763" w:space="2673"/>
            <w:col w:w="1444"/>
          </w:cols>
        </w:sectPr>
      </w:pPr>
      <w:rPr/>
    </w:p>
    <w:p>
      <w:pPr>
        <w:spacing w:before="6" w:after="0" w:line="240" w:lineRule="auto"/>
        <w:ind w:left="809" w:right="7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24" w:right="420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379" w:lineRule="auto"/>
        <w:ind w:left="3870" w:right="38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8" w:lineRule="exact"/>
        <w:ind w:left="75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3/2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201" w:right="418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3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4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3" w:after="0" w:line="268" w:lineRule="exact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8" w:lineRule="exact"/>
        <w:ind w:left="3738" w:right="3717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75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header="743" w:footer="0" w:top="1400" w:bottom="280" w:left="1020" w:right="1020"/>
          <w:headerReference w:type="default" r:id="rId5"/>
          <w:pgSz w:w="11920" w:h="1686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145" w:right="413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17" w:right="12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2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2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2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3" w:after="0" w:line="268" w:lineRule="exact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4" w:after="0" w:line="240" w:lineRule="auto"/>
        <w:ind w:left="4186" w:right="41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</w:p>
    <w:p>
      <w:pPr>
        <w:spacing w:before="2" w:after="0" w:line="239" w:lineRule="auto"/>
        <w:ind w:left="906" w:right="8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4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Mar w:header="743" w:footer="0" w:top="1400" w:bottom="280" w:left="1020" w:right="1020"/>
          <w:headerReference w:type="default" r:id="rId6"/>
          <w:pgSz w:w="11920" w:h="16860"/>
        </w:sectPr>
      </w:pPr>
      <w:rPr/>
    </w:p>
    <w:p>
      <w:pPr>
        <w:spacing w:before="78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75" w:right="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60" w:right="44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header="0" w:footer="0" w:top="640" w:bottom="280" w:left="1020" w:right="1020"/>
          <w:headerReference w:type="default" r:id="rId7"/>
          <w:pgSz w:w="11920" w:h="16860"/>
        </w:sectPr>
      </w:pPr>
      <w:rPr/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/>
        <w:pict>
          <v:group style="position:absolute;margin-left:72.060928pt;margin-top:129.089615pt;width:191.109376pt;height:.1pt;mso-position-horizontal-relative:page;mso-position-vertical-relative:page;z-index:-1196" coordorigin="1441,2582" coordsize="3822,2">
            <v:shape style="position:absolute;left:1441;top:2582;width:3822;height:2" coordorigin="1441,2582" coordsize="3822,0" path="m1441,2582l5263,2582e" filled="f" stroked="t" strokeweight="1.600732pt" strokecolor="#000000">
              <v:path arrowok="t"/>
            </v:shape>
          </v:group>
          <w10:wrap type="none"/>
        </w:pict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3641" w:right="3622"/>
        <w:jc w:val="center"/>
        <w:rPr>
          <w:rFonts w:ascii="Garamond" w:hAnsi="Garamond" w:cs="Garamond" w:eastAsia="Garamond"/>
          <w:sz w:val="28"/>
          <w:szCs w:val="28"/>
        </w:rPr>
      </w:pPr>
      <w:rPr/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F</w:t>
      </w:r>
      <w:r>
        <w:rPr>
          <w:rFonts w:ascii="Garamond" w:hAnsi="Garamond" w:cs="Garamond" w:eastAsia="Garamond"/>
          <w:sz w:val="28"/>
          <w:szCs w:val="28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28"/>
          <w:szCs w:val="2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MU</w:t>
      </w:r>
      <w:r>
        <w:rPr>
          <w:rFonts w:ascii="Garamond" w:hAnsi="Garamond" w:cs="Garamond" w:eastAsia="Garamond"/>
          <w:sz w:val="28"/>
          <w:szCs w:val="28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8"/>
          <w:szCs w:val="28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8"/>
          <w:szCs w:val="2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8"/>
          <w:szCs w:val="28"/>
          <w:spacing w:val="51"/>
          <w:w w:val="100"/>
          <w:b/>
          <w:bCs/>
        </w:rPr>
        <w:t> </w:t>
      </w:r>
      <w:r>
        <w:rPr>
          <w:rFonts w:ascii="Garamond" w:hAnsi="Garamond" w:cs="Garamond" w:eastAsia="Garamond"/>
          <w:sz w:val="28"/>
          <w:szCs w:val="28"/>
          <w:spacing w:val="1"/>
          <w:w w:val="99"/>
          <w:b/>
          <w:bCs/>
        </w:rPr>
        <w:t>A</w:t>
      </w:r>
      <w:r>
        <w:rPr>
          <w:rFonts w:ascii="Garamond" w:hAnsi="Garamond" w:cs="Garamond" w:eastAsia="Garamond"/>
          <w:sz w:val="28"/>
          <w:szCs w:val="28"/>
          <w:spacing w:val="0"/>
          <w:w w:val="99"/>
          <w:b/>
          <w:bCs/>
        </w:rPr>
        <w:t>1</w:t>
      </w:r>
      <w:r>
        <w:rPr>
          <w:rFonts w:ascii="Garamond" w:hAnsi="Garamond" w:cs="Garamond" w:eastAsia="Garamond"/>
          <w:sz w:val="28"/>
          <w:szCs w:val="28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5" w:lineRule="auto"/>
        <w:ind w:left="4367" w:right="4349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b/>
          <w:bCs/>
        </w:rPr>
        <w:t>plik</w:t>
      </w:r>
      <w:r>
        <w:rPr>
          <w:rFonts w:ascii="Garamond" w:hAnsi="Garamond" w:cs="Garamond" w:eastAsia="Garamond"/>
          <w:sz w:val="22"/>
          <w:szCs w:val="22"/>
          <w:spacing w:val="-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b/>
          <w:bCs/>
        </w:rPr>
        <w:t>ër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2" w:after="0" w:line="240" w:lineRule="auto"/>
        <w:ind w:left="2761" w:right="274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ik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1" w:lineRule="exact"/>
        <w:ind w:left="101" w:right="-20"/>
        <w:jc w:val="left"/>
        <w:tabs>
          <w:tab w:pos="980" w:val="left"/>
          <w:tab w:pos="32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40" w:lineRule="auto"/>
        <w:ind w:left="101" w:right="-20"/>
        <w:jc w:val="left"/>
        <w:tabs>
          <w:tab w:pos="59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w w:val="99"/>
        </w:rPr>
        <w:t>-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liku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99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i: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01" w:right="-20"/>
        <w:jc w:val="left"/>
        <w:tabs>
          <w:tab w:pos="57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w w:val="99"/>
        </w:rPr>
        <w:t>-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99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01" w:right="-20"/>
        <w:jc w:val="left"/>
        <w:tabs>
          <w:tab w:pos="2900" w:val="left"/>
          <w:tab w:pos="5660" w:val="left"/>
          <w:tab w:pos="86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w w:val="99"/>
        </w:rPr>
        <w:t>-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99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l: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99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x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99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l: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01" w:right="-20"/>
        <w:jc w:val="left"/>
        <w:tabs>
          <w:tab w:pos="736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w w:val="99"/>
        </w:rPr>
        <w:t>-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Nu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id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99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99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ikimit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99"/>
        </w:rPr>
        <w:t>Q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99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99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it,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99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S: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01" w:right="-20"/>
        <w:jc w:val="left"/>
        <w:tabs>
          <w:tab w:pos="4900" w:val="left"/>
          <w:tab w:pos="766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w w:val="99"/>
        </w:rPr>
        <w:t>-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99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ce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99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99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me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dim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1" w:lineRule="auto"/>
        <w:ind w:left="983" w:right="2324" w:firstLine="-882"/>
        <w:jc w:val="left"/>
        <w:tabs>
          <w:tab w:pos="4180" w:val="left"/>
          <w:tab w:pos="6900" w:val="left"/>
          <w:tab w:pos="712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llog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ie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_,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101" w:right="-20"/>
        <w:jc w:val="left"/>
        <w:tabs>
          <w:tab w:pos="78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ike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likim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w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1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viju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460" w:right="-20"/>
        <w:jc w:val="left"/>
        <w:tabs>
          <w:tab w:pos="8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1.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kti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lice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z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460" w:right="-20"/>
        <w:jc w:val="left"/>
        <w:tabs>
          <w:tab w:pos="8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2.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(f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-ja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–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g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1" w:lineRule="auto"/>
        <w:ind w:left="818" w:right="46" w:firstLine="-359"/>
        <w:jc w:val="left"/>
        <w:tabs>
          <w:tab w:pos="8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ja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ja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et,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et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nz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ite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eti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eti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e/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2"/>
          <w:szCs w:val="22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–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pj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e);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359" w:lineRule="auto"/>
        <w:ind w:left="818" w:right="44" w:firstLine="-359"/>
        <w:jc w:val="left"/>
        <w:tabs>
          <w:tab w:pos="8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4.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(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–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z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);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2" w:after="0" w:line="240" w:lineRule="auto"/>
        <w:ind w:left="460" w:right="-20"/>
        <w:jc w:val="left"/>
        <w:tabs>
          <w:tab w:pos="8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5.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unikimit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f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-ja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–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g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l);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818" w:right="44" w:firstLine="-359"/>
        <w:jc w:val="left"/>
        <w:tabs>
          <w:tab w:pos="8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munikimit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f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-ja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–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g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l);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2" w:after="0" w:line="240" w:lineRule="auto"/>
        <w:ind w:left="460" w:right="-20"/>
        <w:jc w:val="left"/>
        <w:tabs>
          <w:tab w:pos="8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(l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tet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1" w:lineRule="exact"/>
        <w:ind w:left="782" w:right="6369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-ja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–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99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99"/>
          <w:i/>
        </w:rPr>
        <w:t>g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i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99"/>
          <w:i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i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1" w:lineRule="exact"/>
        <w:ind w:left="4909" w:right="-20"/>
        <w:jc w:val="left"/>
        <w:tabs>
          <w:tab w:pos="89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w w:val="99"/>
        </w:rPr>
        <w:t>Subj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99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</w:r>
      <w:r>
        <w:rPr>
          <w:rFonts w:ascii="Garamond" w:hAnsi="Garamond" w:cs="Garamond" w:eastAsia="Garamond"/>
          <w:sz w:val="22"/>
          <w:szCs w:val="22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45" w:after="0" w:line="240" w:lineRule="auto"/>
        <w:ind w:right="1158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i/>
        </w:rPr>
        <w:t>m</w:t>
      </w:r>
      <w:r>
        <w:rPr>
          <w:rFonts w:ascii="Garamond" w:hAnsi="Garamond" w:cs="Garamond" w:eastAsia="Garamond"/>
          <w:sz w:val="16"/>
          <w:szCs w:val="16"/>
          <w:spacing w:val="-1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99"/>
          <w:i/>
        </w:rPr>
        <w:t>s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to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0" w:after="0" w:line="240" w:lineRule="auto"/>
        <w:ind w:right="982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dh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16"/>
          <w:szCs w:val="16"/>
          <w:spacing w:val="1"/>
          <w:w w:val="99"/>
          <w:i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a)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jc w:val="right"/>
        <w:spacing w:after="0"/>
        <w:sectPr>
          <w:pgMar w:header="1770" w:footer="0" w:top="2820" w:bottom="280" w:left="1340" w:right="1380"/>
          <w:headerReference w:type="default" r:id="rId8"/>
          <w:pgSz w:w="12240" w:h="15840"/>
        </w:sectPr>
      </w:pPr>
      <w:rPr/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307" w:lineRule="exact"/>
        <w:ind w:left="3674" w:right="3665"/>
        <w:jc w:val="center"/>
        <w:rPr>
          <w:rFonts w:ascii="Garamond" w:hAnsi="Garamond" w:cs="Garamond" w:eastAsia="Garamond"/>
          <w:sz w:val="28"/>
          <w:szCs w:val="28"/>
        </w:rPr>
      </w:pPr>
      <w:rPr/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F</w:t>
      </w:r>
      <w:r>
        <w:rPr>
          <w:rFonts w:ascii="Garamond" w:hAnsi="Garamond" w:cs="Garamond" w:eastAsia="Garamond"/>
          <w:sz w:val="28"/>
          <w:szCs w:val="28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28"/>
          <w:szCs w:val="2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MU</w:t>
      </w:r>
      <w:r>
        <w:rPr>
          <w:rFonts w:ascii="Garamond" w:hAnsi="Garamond" w:cs="Garamond" w:eastAsia="Garamond"/>
          <w:sz w:val="28"/>
          <w:szCs w:val="28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8"/>
          <w:szCs w:val="28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8"/>
          <w:szCs w:val="2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8"/>
          <w:szCs w:val="28"/>
          <w:spacing w:val="68"/>
          <w:w w:val="100"/>
          <w:b/>
          <w:bCs/>
        </w:rPr>
        <w:t> </w:t>
      </w:r>
      <w:r>
        <w:rPr>
          <w:rFonts w:ascii="Garamond" w:hAnsi="Garamond" w:cs="Garamond" w:eastAsia="Garamond"/>
          <w:sz w:val="28"/>
          <w:szCs w:val="28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8"/>
          <w:szCs w:val="28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1" w:lineRule="exact"/>
        <w:ind w:left="101" w:right="-20"/>
        <w:jc w:val="left"/>
        <w:tabs>
          <w:tab w:pos="980" w:val="left"/>
          <w:tab w:pos="366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9" w:after="0" w:line="274" w:lineRule="auto"/>
        <w:ind w:left="3730" w:right="3725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jo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bi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lik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in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2" w:after="0" w:line="240" w:lineRule="auto"/>
        <w:ind w:left="2804" w:right="279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pje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je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elek</w:t>
      </w:r>
      <w:r>
        <w:rPr>
          <w:rFonts w:ascii="Garamond" w:hAnsi="Garamond" w:cs="Garamond" w:eastAsia="Garamond"/>
          <w:sz w:val="22"/>
          <w:szCs w:val="22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1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jtu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01" w:right="-20"/>
        <w:jc w:val="left"/>
        <w:tabs>
          <w:tab w:pos="60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w w:val="99"/>
        </w:rPr>
        <w:t>-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pliku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01" w:right="-20"/>
        <w:jc w:val="left"/>
        <w:tabs>
          <w:tab w:pos="57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w w:val="99"/>
        </w:rPr>
        <w:t>-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01" w:right="-20"/>
        <w:jc w:val="left"/>
        <w:tabs>
          <w:tab w:pos="2900" w:val="left"/>
          <w:tab w:pos="5680" w:val="left"/>
          <w:tab w:pos="87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x: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il: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1" w:lineRule="exact"/>
        <w:ind w:left="101" w:right="-20"/>
        <w:jc w:val="left"/>
        <w:tabs>
          <w:tab w:pos="73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w w:val="99"/>
        </w:rPr>
        <w:t>-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ikimit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99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S: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9" w:after="0" w:line="276" w:lineRule="auto"/>
        <w:ind w:left="101" w:right="52"/>
        <w:jc w:val="left"/>
        <w:tabs>
          <w:tab w:pos="3280" w:val="left"/>
          <w:tab w:pos="48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gjigje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plikimit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j,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gull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”,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tojm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60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plikimi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noh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gull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60" w:lineRule="auto"/>
        <w:ind w:left="1179" w:right="3250" w:firstLine="-718"/>
        <w:jc w:val="both"/>
        <w:tabs>
          <w:tab w:pos="15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plikimi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htë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gull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                                                                                    </w:t>
      </w:r>
      <w:r>
        <w:rPr>
          <w:rFonts w:ascii="Garamond" w:hAnsi="Garamond" w:cs="Garamond" w:eastAsia="Garamond"/>
          <w:sz w:val="22"/>
          <w:szCs w:val="22"/>
          <w:spacing w:val="-1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b.</w:t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                                                                                    </w:t>
      </w:r>
      <w:r>
        <w:rPr>
          <w:rFonts w:ascii="Garamond" w:hAnsi="Garamond" w:cs="Garamond" w:eastAsia="Garamond"/>
          <w:sz w:val="22"/>
          <w:szCs w:val="22"/>
          <w:spacing w:val="-1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</w:p>
    <w:p>
      <w:pPr>
        <w:spacing w:before="0" w:after="0" w:line="246" w:lineRule="exact"/>
        <w:ind w:left="460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/o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plikimit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10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pune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2"/>
          <w:szCs w:val="22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ta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460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1" w:lineRule="exact"/>
        <w:ind w:right="925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/>
        <w:pict>
          <v:group style="position:absolute;margin-left:393.184967pt;margin-top:37.585697pt;width:151.468073pt;height:3.079882pt;mso-position-horizontal-relative:page;mso-position-vertical-relative:paragraph;z-index:-1195" coordorigin="7864,752" coordsize="3029,62">
            <v:group style="position:absolute;left:7879;top:767;width:2999;height:31" coordorigin="7879,767" coordsize="2999,31">
              <v:shape style="position:absolute;left:7879;top:767;width:2999;height:31" coordorigin="7879,767" coordsize="2999,31" path="m7879,767l10878,767,10878,798,7879,798,7879,767xe" filled="t" fillcolor="#000000" stroked="f">
                <v:path arrowok="t"/>
                <v:fill/>
              </v:shape>
            </v:group>
            <v:group style="position:absolute;left:7879;top:768;width:2999;height:2" coordorigin="7879,768" coordsize="2999,2">
              <v:shape style="position:absolute;left:7879;top:768;width:2999;height:2" coordorigin="7879,768" coordsize="2999,0" path="m7879,768l10878,768,7879,768xe" filled="t" fillcolor="#000000" stroked="f">
                <v:path arrowok="t"/>
                <v:fill/>
              </v:shape>
            </v:group>
            <w10:wrap type="none"/>
          </v:group>
        </w:pic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g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40" w:lineRule="auto"/>
        <w:ind w:left="101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Sh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im.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y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jo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im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i/>
        </w:rPr>
        <w:t>l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i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et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ëm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ers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i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: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B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1770" w:footer="0" w:top="2820" w:bottom="280" w:left="1340" w:right="1280"/>
          <w:headerReference w:type="default" r:id="rId9"/>
          <w:pgSz w:w="12240" w:h="15840"/>
        </w:sectPr>
      </w:pPr>
      <w:rPr/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left="103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nfo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aci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5" w:after="0" w:line="240" w:lineRule="auto"/>
        <w:ind w:left="103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bi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jet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he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y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ën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un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jisë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ele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1" w:lineRule="exact"/>
        <w:ind w:left="103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ubj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ktit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header="2071" w:footer="0" w:top="2820" w:bottom="280" w:left="1460" w:right="1260"/>
          <w:headerReference w:type="default" r:id="rId10"/>
          <w:pgSz w:w="12240" w:h="15840"/>
        </w:sectPr>
      </w:pPr>
      <w:rPr/>
    </w:p>
    <w:p>
      <w:pPr>
        <w:spacing w:before="46" w:after="0" w:line="360" w:lineRule="auto"/>
        <w:ind w:left="103" w:right="-57"/>
        <w:jc w:val="left"/>
        <w:tabs>
          <w:tab w:pos="3140" w:val="left"/>
          <w:tab w:pos="602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/>
        <w:pict>
          <v:group style="position:absolute;margin-left:230.6465pt;margin-top:29.60404pt;width:143.985943pt;height:.1pt;mso-position-horizontal-relative:page;mso-position-vertical-relative:paragraph;z-index:-1193" coordorigin="4613,592" coordsize="2880,2">
            <v:shape style="position:absolute;left:4613;top:592;width:2880;height:2" coordorigin="4613,592" coordsize="2880,0" path="m4613,592l7493,592e" filled="f" stroked="t" strokeweight=".44917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ktit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</w:p>
    <w:p>
      <w:pPr>
        <w:spacing w:before="0" w:after="0" w:line="239" w:lineRule="exact"/>
        <w:ind w:left="103" w:right="-20"/>
        <w:jc w:val="left"/>
        <w:tabs>
          <w:tab w:pos="3140" w:val="left"/>
          <w:tab w:pos="5620" w:val="left"/>
        </w:tabs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22"/>
          <w:szCs w:val="22"/>
        </w:rPr>
        <w:t>Num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nti</w:t>
      </w:r>
      <w:r>
        <w:rPr>
          <w:rFonts w:ascii="Garamond" w:hAnsi="Garamond" w:cs="Garamond" w:eastAsia="Garamond"/>
          <w:sz w:val="22"/>
          <w:szCs w:val="22"/>
          <w:spacing w:val="1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</w:rPr>
        <w:t>ik</w:t>
      </w:r>
      <w:r>
        <w:rPr>
          <w:rFonts w:ascii="Garamond" w:hAnsi="Garamond" w:cs="Garamond" w:eastAsia="Garamond"/>
          <w:sz w:val="22"/>
          <w:szCs w:val="22"/>
          <w:spacing w:val="-3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mit</w:t>
      </w:r>
      <w:r>
        <w:rPr>
          <w:rFonts w:ascii="Garamond" w:hAnsi="Garamond" w:cs="Garamond" w:eastAsia="Garamond"/>
          <w:sz w:val="22"/>
          <w:szCs w:val="22"/>
          <w:spacing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</w:rPr>
        <w:t>:</w:t>
        <w:tab/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18"/>
          <w:szCs w:val="18"/>
          <w:spacing w:val="1"/>
          <w:w w:val="99"/>
          <w:i/>
          <w:position w:val="4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99"/>
          <w:i/>
          <w:position w:val="4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99"/>
          <w:i/>
          <w:position w:val="4"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99"/>
          <w:i/>
          <w:position w:val="4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99"/>
          <w:i/>
          <w:position w:val="4"/>
        </w:rPr>
        <w:t>: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  <w:position w:val="4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99"/>
          <w:i/>
          <w:position w:val="4"/>
        </w:rPr>
      </w:r>
      <w:r>
        <w:rPr>
          <w:rFonts w:ascii="Garamond" w:hAnsi="Garamond" w:cs="Garamond" w:eastAsia="Garamond"/>
          <w:sz w:val="18"/>
          <w:szCs w:val="18"/>
          <w:spacing w:val="0"/>
          <w:w w:val="99"/>
          <w:i/>
          <w:u w:val="single" w:color="000000"/>
          <w:position w:val="4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  <w:u w:val="single" w:color="000000"/>
          <w:position w:val="4"/>
        </w:rPr>
        <w:tab/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  <w:u w:val="single" w:color="000000"/>
          <w:position w:val="4"/>
        </w:rPr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  <w:position w:val="4"/>
        </w:rPr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spacing w:before="45" w:after="0" w:line="240" w:lineRule="auto"/>
        <w:ind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/>
        <w:br w:type="column"/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pas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f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i/>
        </w:rPr>
        <w:t>cë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z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e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s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e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rit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460" w:right="1260"/>
          <w:cols w:num="2" w:equalWidth="0">
            <w:col w:w="6033" w:space="893"/>
            <w:col w:w="2594"/>
          </w:cols>
        </w:sectPr>
      </w:pPr>
      <w:rPr/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1" w:lineRule="exact"/>
        <w:ind w:left="103" w:right="-73"/>
        <w:jc w:val="left"/>
        <w:tabs>
          <w:tab w:pos="24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l: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41" w:lineRule="exact"/>
        <w:ind w:right="-73"/>
        <w:jc w:val="left"/>
        <w:tabs>
          <w:tab w:pos="23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x: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41" w:lineRule="exact"/>
        <w:ind w:right="-20"/>
        <w:jc w:val="left"/>
        <w:tabs>
          <w:tab w:pos="24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il: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460" w:right="1260"/>
          <w:cols w:num="3" w:equalWidth="0">
            <w:col w:w="2408" w:space="745"/>
            <w:col w:w="2396" w:space="1377"/>
            <w:col w:w="2594"/>
          </w:cols>
        </w:sectPr>
      </w:pPr>
      <w:rPr/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/>
        <w:pict>
          <v:group style="position:absolute;margin-left:77.369202pt;margin-top:71.689117pt;width:193.364076pt;height:96.649597pt;mso-position-horizontal-relative:page;mso-position-vertical-relative:page;z-index:-1194" coordorigin="1547,1434" coordsize="3867,1933">
            <v:group style="position:absolute;left:1563;top:1441;width:2;height:1918" coordorigin="1563,1441" coordsize="2,1918">
              <v:shape style="position:absolute;left:1563;top:1441;width:2;height:1918" coordorigin="1563,1441" coordsize="0,1918" path="m1563,1441l1563,3359,1563,1441xe" filled="t" fillcolor="#000000" stroked="f">
                <v:path arrowok="t"/>
                <v:fill/>
              </v:shape>
            </v:group>
            <v:group style="position:absolute;left:1563;top:1441;width:2;height:1918" coordorigin="1563,1441" coordsize="2,1918">
              <v:shape style="position:absolute;left:1563;top:1441;width:2;height:1918" coordorigin="1563,1441" coordsize="0,1918" path="m1563,1441l1563,3359,1563,1441xe" filled="t" fillcolor="#F0F0F0" stroked="f">
                <v:path arrowok="t"/>
                <v:fill/>
              </v:shape>
            </v:group>
            <v:group style="position:absolute;left:1563;top:1441;width:2;height:1918" coordorigin="1563,1441" coordsize="2,1918">
              <v:shape style="position:absolute;left:1563;top:1441;width:2;height:1918" coordorigin="1563,1441" coordsize="0,1918" path="m1563,1441l1563,3359,1563,1441xe" filled="t" fillcolor="#F0F0F0" stroked="f">
                <v:path arrowok="t"/>
                <v:fill/>
              </v:shape>
            </v:group>
            <v:group style="position:absolute;left:1563;top:1771;width:2;height:794" coordorigin="1563,1771" coordsize="2,794">
              <v:shape style="position:absolute;left:1563;top:1771;width:2;height:794" coordorigin="1563,1771" coordsize="0,794" path="m1563,1771l1563,1771e" filled="f" stroked="t" strokeweight=".1pt" strokecolor="#000000">
                <v:path arrowok="t"/>
              </v:shape>
            </v:group>
            <v:group style="position:absolute;left:1563;top:1771;width:3835;height:2" coordorigin="1563,1771" coordsize="3835,2">
              <v:shape style="position:absolute;left:1563;top:1771;width:3835;height:2" coordorigin="1563,1771" coordsize="3835,0" path="m1563,1771l1563,1771e" filled="f" stroked="t" strokeweight=".1pt" strokecolor="#000000">
                <v:path arrowok="t"/>
              </v:shape>
            </v:group>
            <v:group style="position:absolute;left:5399;top:1771;width:2;height:794" coordorigin="5399,1771" coordsize="2,794">
              <v:shape style="position:absolute;left:5399;top:1771;width:2;height:794" coordorigin="5399,1771" coordsize="0,794" path="m5399,1771l5399,1771e" filled="f" stroked="t" strokeweight=".1pt" strokecolor="#000000">
                <v:path arrowok="t"/>
              </v:shape>
            </v:group>
            <v:group style="position:absolute;left:1563;top:2580;width:3835;height:2" coordorigin="1563,2580" coordsize="3835,2">
              <v:shape style="position:absolute;left:1563;top:2580;width:3835;height:2" coordorigin="1563,2580" coordsize="3835,0" path="m1563,2580l5399,2580e" filled="f" stroked="t" strokeweight="1.598444pt" strokecolor="#000000">
                <v:path arrowok="t"/>
              </v:shape>
            </v:group>
            <w10:wrap type="none"/>
          </v:group>
        </w:pict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left="103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qipt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ktivit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4" w:lineRule="auto"/>
        <w:ind w:left="463" w:right="31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oj,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gimin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mimin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okum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lidh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tive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/p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t:</w:t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463" w:right="-20"/>
        <w:jc w:val="left"/>
        <w:tabs>
          <w:tab w:pos="820" w:val="left"/>
          <w:tab w:pos="3220" w:val="left"/>
          <w:tab w:pos="4700" w:val="left"/>
          <w:tab w:pos="6380" w:val="left"/>
          <w:tab w:pos="83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1.</w:t>
        <w:tab/>
      </w:r>
      <w:r>
        <w:rPr>
          <w:rFonts w:ascii="Garamond" w:hAnsi="Garamond" w:cs="Garamond" w:eastAsia="Garamond"/>
          <w:sz w:val="22"/>
          <w:szCs w:val="22"/>
        </w:rPr>
      </w:r>
      <w:r>
        <w:rPr>
          <w:rFonts w:ascii="Garamond" w:hAnsi="Garamond" w:cs="Garamond" w:eastAsia="Garamond"/>
          <w:sz w:val="22"/>
          <w:szCs w:val="22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u w:val="single" w:color="000000"/>
        </w:rPr>
      </w:r>
      <w:r>
        <w:rPr>
          <w:rFonts w:ascii="Garamond" w:hAnsi="Garamond" w:cs="Garamond" w:eastAsia="Garamond"/>
          <w:sz w:val="22"/>
          <w:szCs w:val="22"/>
        </w:rPr>
      </w:r>
      <w:r>
        <w:rPr>
          <w:rFonts w:ascii="Garamond" w:hAnsi="Garamond" w:cs="Garamond" w:eastAsia="Garamond"/>
          <w:sz w:val="22"/>
          <w:szCs w:val="22"/>
          <w:spacing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l: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22"/>
          <w:szCs w:val="22"/>
          <w:spacing w:val="1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x: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il: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38" w:after="0" w:line="240" w:lineRule="auto"/>
        <w:ind w:left="463" w:right="-20"/>
        <w:jc w:val="left"/>
        <w:tabs>
          <w:tab w:pos="820" w:val="left"/>
          <w:tab w:pos="3220" w:val="left"/>
          <w:tab w:pos="4700" w:val="left"/>
          <w:tab w:pos="6380" w:val="left"/>
          <w:tab w:pos="83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2.</w:t>
        <w:tab/>
      </w:r>
      <w:r>
        <w:rPr>
          <w:rFonts w:ascii="Garamond" w:hAnsi="Garamond" w:cs="Garamond" w:eastAsia="Garamond"/>
          <w:sz w:val="22"/>
          <w:szCs w:val="22"/>
        </w:rPr>
      </w:r>
      <w:r>
        <w:rPr>
          <w:rFonts w:ascii="Garamond" w:hAnsi="Garamond" w:cs="Garamond" w:eastAsia="Garamond"/>
          <w:sz w:val="22"/>
          <w:szCs w:val="22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u w:val="single" w:color="000000"/>
        </w:rPr>
      </w:r>
      <w:r>
        <w:rPr>
          <w:rFonts w:ascii="Garamond" w:hAnsi="Garamond" w:cs="Garamond" w:eastAsia="Garamond"/>
          <w:sz w:val="22"/>
          <w:szCs w:val="22"/>
        </w:rPr>
      </w:r>
      <w:r>
        <w:rPr>
          <w:rFonts w:ascii="Garamond" w:hAnsi="Garamond" w:cs="Garamond" w:eastAsia="Garamond"/>
          <w:sz w:val="22"/>
          <w:szCs w:val="22"/>
          <w:spacing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l: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22"/>
          <w:szCs w:val="22"/>
          <w:spacing w:val="1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x: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il: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38" w:after="0" w:line="240" w:lineRule="auto"/>
        <w:ind w:left="463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3.</w:t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0" w:lineRule="auto"/>
        <w:ind w:left="822" w:right="217" w:firstLine="-359"/>
        <w:jc w:val="left"/>
        <w:tabs>
          <w:tab w:pos="82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Tahoma" w:hAnsi="Tahoma" w:cs="Tahoma" w:eastAsia="Tahoma"/>
          <w:sz w:val="22"/>
          <w:szCs w:val="22"/>
          <w:spacing w:val="0"/>
          <w:w w:val="100"/>
        </w:rPr>
        <w:t>-</w:t>
        <w:tab/>
      </w:r>
      <w:r>
        <w:rPr>
          <w:rFonts w:ascii="Tahoma" w:hAnsi="Tahoma" w:cs="Tahoma" w:eastAsia="Tahoma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uto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oj,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kont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lidh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ktivit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onin/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t:</w:t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463" w:right="-20"/>
        <w:jc w:val="left"/>
        <w:tabs>
          <w:tab w:pos="820" w:val="left"/>
          <w:tab w:pos="3220" w:val="left"/>
          <w:tab w:pos="4700" w:val="left"/>
          <w:tab w:pos="6380" w:val="left"/>
          <w:tab w:pos="83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1.</w:t>
        <w:tab/>
      </w:r>
      <w:r>
        <w:rPr>
          <w:rFonts w:ascii="Garamond" w:hAnsi="Garamond" w:cs="Garamond" w:eastAsia="Garamond"/>
          <w:sz w:val="22"/>
          <w:szCs w:val="22"/>
        </w:rPr>
      </w:r>
      <w:r>
        <w:rPr>
          <w:rFonts w:ascii="Garamond" w:hAnsi="Garamond" w:cs="Garamond" w:eastAsia="Garamond"/>
          <w:sz w:val="22"/>
          <w:szCs w:val="22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u w:val="single" w:color="000000"/>
        </w:rPr>
      </w:r>
      <w:r>
        <w:rPr>
          <w:rFonts w:ascii="Garamond" w:hAnsi="Garamond" w:cs="Garamond" w:eastAsia="Garamond"/>
          <w:sz w:val="22"/>
          <w:szCs w:val="22"/>
        </w:rPr>
      </w:r>
      <w:r>
        <w:rPr>
          <w:rFonts w:ascii="Garamond" w:hAnsi="Garamond" w:cs="Garamond" w:eastAsia="Garamond"/>
          <w:sz w:val="22"/>
          <w:szCs w:val="22"/>
          <w:spacing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l.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22"/>
          <w:szCs w:val="22"/>
          <w:spacing w:val="1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x.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il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38" w:after="0" w:line="240" w:lineRule="auto"/>
        <w:ind w:left="463" w:right="-20"/>
        <w:jc w:val="left"/>
        <w:tabs>
          <w:tab w:pos="820" w:val="left"/>
          <w:tab w:pos="3220" w:val="left"/>
          <w:tab w:pos="4700" w:val="left"/>
          <w:tab w:pos="6380" w:val="left"/>
          <w:tab w:pos="83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2.</w:t>
        <w:tab/>
      </w:r>
      <w:r>
        <w:rPr>
          <w:rFonts w:ascii="Garamond" w:hAnsi="Garamond" w:cs="Garamond" w:eastAsia="Garamond"/>
          <w:sz w:val="22"/>
          <w:szCs w:val="22"/>
        </w:rPr>
      </w:r>
      <w:r>
        <w:rPr>
          <w:rFonts w:ascii="Garamond" w:hAnsi="Garamond" w:cs="Garamond" w:eastAsia="Garamond"/>
          <w:sz w:val="22"/>
          <w:szCs w:val="22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u w:val="single" w:color="000000"/>
        </w:rPr>
      </w:r>
      <w:r>
        <w:rPr>
          <w:rFonts w:ascii="Garamond" w:hAnsi="Garamond" w:cs="Garamond" w:eastAsia="Garamond"/>
          <w:sz w:val="22"/>
          <w:szCs w:val="22"/>
        </w:rPr>
      </w:r>
      <w:r>
        <w:rPr>
          <w:rFonts w:ascii="Garamond" w:hAnsi="Garamond" w:cs="Garamond" w:eastAsia="Garamond"/>
          <w:sz w:val="22"/>
          <w:szCs w:val="22"/>
          <w:spacing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l.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22"/>
          <w:szCs w:val="22"/>
          <w:spacing w:val="1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x.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il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35" w:after="0" w:line="240" w:lineRule="auto"/>
        <w:ind w:left="463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3.</w:t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1" w:lineRule="exact"/>
        <w:ind w:left="4926" w:right="-20"/>
        <w:jc w:val="left"/>
        <w:tabs>
          <w:tab w:pos="892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Subj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5" w:after="0" w:line="240" w:lineRule="auto"/>
        <w:ind w:right="1136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st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to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26" w:after="0" w:line="240" w:lineRule="auto"/>
        <w:ind w:right="957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he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40" w:bottom="280" w:left="1460" w:right="1260"/>
        </w:sectPr>
      </w:pPr>
      <w:rPr/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550" w:lineRule="exact"/>
        <w:ind w:left="266" w:right="-20"/>
        <w:jc w:val="left"/>
        <w:rPr>
          <w:rFonts w:ascii="Arial" w:hAnsi="Arial" w:cs="Arial" w:eastAsia="Arial"/>
          <w:sz w:val="48"/>
          <w:szCs w:val="48"/>
        </w:rPr>
      </w:pPr>
      <w:rPr/>
      <w:r>
        <w:rPr/>
        <w:pict>
          <v:group style="position:absolute;margin-left:77.815247pt;margin-top:-12.033269pt;width:191.706282pt;height:.1pt;mso-position-horizontal-relative:page;mso-position-vertical-relative:paragraph;z-index:-1192" coordorigin="1556,-241" coordsize="3834,2">
            <v:shape style="position:absolute;left:1556;top:-241;width:3834;height:2" coordorigin="1556,-241" coordsize="3834,0" path="m1556,-241l1556,-241e" filled="f" stroked="t" strokeweight=".1pt" strokecolor="#000000">
              <v:path arrowok="t"/>
            </v:shape>
          </v:group>
          <w10:wrap type="none"/>
        </w:pict>
      </w:r>
      <w:r>
        <w:rPr/>
        <w:pict>
          <v:group style="position:absolute;margin-left:77.815102pt;margin-top:28.408829pt;width:191.706285pt;height:.1pt;mso-position-horizontal-relative:page;mso-position-vertical-relative:paragraph;z-index:-1191" coordorigin="1556,568" coordsize="3834,2">
            <v:shape style="position:absolute;left:1556;top:568;width:3834;height:2" coordorigin="1556,568" coordsize="3834,0" path="m1556,568l5390,568e" filled="f" stroked="t" strokeweight="1.598613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48"/>
          <w:szCs w:val="48"/>
          <w:spacing w:val="0"/>
          <w:w w:val="100"/>
          <w:position w:val="-1"/>
        </w:rPr>
        <w:t>X</w:t>
      </w:r>
      <w:r>
        <w:rPr>
          <w:rFonts w:ascii="Arial" w:hAnsi="Arial" w:cs="Arial" w:eastAsia="Arial"/>
          <w:sz w:val="48"/>
          <w:szCs w:val="48"/>
          <w:spacing w:val="0"/>
          <w:w w:val="100"/>
          <w:position w:val="0"/>
        </w:rPr>
      </w:r>
    </w:p>
    <w:p>
      <w:pPr>
        <w:spacing w:before="82" w:after="0" w:line="240" w:lineRule="auto"/>
        <w:ind w:left="266" w:right="-20"/>
        <w:jc w:val="left"/>
        <w:rPr>
          <w:rFonts w:ascii="Tahoma" w:hAnsi="Tahoma" w:cs="Tahoma" w:eastAsia="Tahoma"/>
          <w:sz w:val="16"/>
          <w:szCs w:val="16"/>
        </w:rPr>
      </w:pPr>
      <w:rPr/>
      <w:r>
        <w:rPr>
          <w:rFonts w:ascii="Tahoma" w:hAnsi="Tahoma" w:cs="Tahoma" w:eastAsia="Tahoma"/>
          <w:sz w:val="16"/>
          <w:szCs w:val="16"/>
          <w:spacing w:val="-7"/>
          <w:w w:val="100"/>
        </w:rPr>
        <w:t>L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  <w:t>o</w:t>
      </w:r>
      <w:r>
        <w:rPr>
          <w:rFonts w:ascii="Tahoma" w:hAnsi="Tahoma" w:cs="Tahoma" w:eastAsia="Tahoma"/>
          <w:sz w:val="16"/>
          <w:szCs w:val="16"/>
          <w:spacing w:val="-1"/>
          <w:w w:val="100"/>
        </w:rPr>
        <w:t>g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  <w:t>o</w:t>
      </w:r>
      <w:r>
        <w:rPr>
          <w:rFonts w:ascii="Tahoma" w:hAnsi="Tahoma" w:cs="Tahoma" w:eastAsia="Tahoma"/>
          <w:sz w:val="16"/>
          <w:szCs w:val="16"/>
          <w:spacing w:val="2"/>
          <w:w w:val="100"/>
        </w:rPr>
        <w:t> 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  <w:t>e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  <w:t> </w:t>
      </w:r>
      <w:r>
        <w:rPr>
          <w:rFonts w:ascii="Tahoma" w:hAnsi="Tahoma" w:cs="Tahoma" w:eastAsia="Tahoma"/>
          <w:sz w:val="16"/>
          <w:szCs w:val="16"/>
          <w:spacing w:val="-2"/>
          <w:w w:val="100"/>
        </w:rPr>
        <w:t>Su</w:t>
      </w:r>
      <w:r>
        <w:rPr>
          <w:rFonts w:ascii="Tahoma" w:hAnsi="Tahoma" w:cs="Tahoma" w:eastAsia="Tahoma"/>
          <w:sz w:val="16"/>
          <w:szCs w:val="16"/>
          <w:spacing w:val="-1"/>
          <w:w w:val="100"/>
        </w:rPr>
        <w:t>b</w:t>
      </w:r>
      <w:r>
        <w:rPr>
          <w:rFonts w:ascii="Tahoma" w:hAnsi="Tahoma" w:cs="Tahoma" w:eastAsia="Tahoma"/>
          <w:sz w:val="16"/>
          <w:szCs w:val="16"/>
          <w:spacing w:val="-1"/>
          <w:w w:val="100"/>
        </w:rPr>
        <w:t>j</w:t>
      </w:r>
      <w:r>
        <w:rPr>
          <w:rFonts w:ascii="Tahoma" w:hAnsi="Tahoma" w:cs="Tahoma" w:eastAsia="Tahoma"/>
          <w:sz w:val="16"/>
          <w:szCs w:val="16"/>
          <w:spacing w:val="3"/>
          <w:w w:val="100"/>
        </w:rPr>
        <w:t>e</w:t>
      </w:r>
      <w:r>
        <w:rPr>
          <w:rFonts w:ascii="Tahoma" w:hAnsi="Tahoma" w:cs="Tahoma" w:eastAsia="Tahoma"/>
          <w:sz w:val="16"/>
          <w:szCs w:val="16"/>
          <w:spacing w:val="-7"/>
          <w:w w:val="100"/>
        </w:rPr>
        <w:t>k</w:t>
      </w:r>
      <w:r>
        <w:rPr>
          <w:rFonts w:ascii="Tahoma" w:hAnsi="Tahoma" w:cs="Tahoma" w:eastAsia="Tahoma"/>
          <w:sz w:val="16"/>
          <w:szCs w:val="16"/>
          <w:spacing w:val="5"/>
          <w:w w:val="100"/>
        </w:rPr>
        <w:t>t</w:t>
      </w:r>
      <w:r>
        <w:rPr>
          <w:rFonts w:ascii="Tahoma" w:hAnsi="Tahoma" w:cs="Tahoma" w:eastAsia="Tahoma"/>
          <w:sz w:val="16"/>
          <w:szCs w:val="16"/>
          <w:spacing w:val="-8"/>
          <w:w w:val="100"/>
        </w:rPr>
        <w:t>i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  <w:t>t</w:t>
      </w:r>
      <w:r>
        <w:rPr>
          <w:rFonts w:ascii="Tahoma" w:hAnsi="Tahoma" w:cs="Tahoma" w:eastAsia="Tahoma"/>
          <w:sz w:val="16"/>
          <w:szCs w:val="16"/>
          <w:spacing w:val="12"/>
          <w:w w:val="100"/>
        </w:rPr>
        <w:t> </w:t>
      </w:r>
      <w:r>
        <w:rPr>
          <w:rFonts w:ascii="Tahoma" w:hAnsi="Tahoma" w:cs="Tahoma" w:eastAsia="Tahoma"/>
          <w:sz w:val="16"/>
          <w:szCs w:val="16"/>
          <w:spacing w:val="-7"/>
          <w:w w:val="102"/>
        </w:rPr>
        <w:t>L</w:t>
      </w:r>
      <w:r>
        <w:rPr>
          <w:rFonts w:ascii="Tahoma" w:hAnsi="Tahoma" w:cs="Tahoma" w:eastAsia="Tahoma"/>
          <w:sz w:val="16"/>
          <w:szCs w:val="16"/>
          <w:spacing w:val="-8"/>
          <w:w w:val="102"/>
        </w:rPr>
        <w:t>i</w:t>
      </w:r>
      <w:r>
        <w:rPr>
          <w:rFonts w:ascii="Tahoma" w:hAnsi="Tahoma" w:cs="Tahoma" w:eastAsia="Tahoma"/>
          <w:sz w:val="16"/>
          <w:szCs w:val="16"/>
          <w:spacing w:val="-1"/>
          <w:w w:val="102"/>
        </w:rPr>
        <w:t>c</w:t>
      </w:r>
      <w:r>
        <w:rPr>
          <w:rFonts w:ascii="Tahoma" w:hAnsi="Tahoma" w:cs="Tahoma" w:eastAsia="Tahoma"/>
          <w:sz w:val="16"/>
          <w:szCs w:val="16"/>
          <w:spacing w:val="3"/>
          <w:w w:val="102"/>
        </w:rPr>
        <w:t>e</w:t>
      </w:r>
      <w:r>
        <w:rPr>
          <w:rFonts w:ascii="Tahoma" w:hAnsi="Tahoma" w:cs="Tahoma" w:eastAsia="Tahoma"/>
          <w:sz w:val="16"/>
          <w:szCs w:val="16"/>
          <w:spacing w:val="-2"/>
          <w:w w:val="102"/>
        </w:rPr>
        <w:t>n</w:t>
      </w:r>
      <w:r>
        <w:rPr>
          <w:rFonts w:ascii="Tahoma" w:hAnsi="Tahoma" w:cs="Tahoma" w:eastAsia="Tahoma"/>
          <w:sz w:val="16"/>
          <w:szCs w:val="16"/>
          <w:spacing w:val="-1"/>
          <w:w w:val="102"/>
        </w:rPr>
        <w:t>c</w:t>
      </w:r>
      <w:r>
        <w:rPr>
          <w:rFonts w:ascii="Tahoma" w:hAnsi="Tahoma" w:cs="Tahoma" w:eastAsia="Tahoma"/>
          <w:sz w:val="16"/>
          <w:szCs w:val="16"/>
          <w:spacing w:val="-2"/>
          <w:w w:val="102"/>
        </w:rPr>
        <w:t>u</w:t>
      </w:r>
      <w:r>
        <w:rPr>
          <w:rFonts w:ascii="Tahoma" w:hAnsi="Tahoma" w:cs="Tahoma" w:eastAsia="Tahoma"/>
          <w:sz w:val="16"/>
          <w:szCs w:val="16"/>
          <w:spacing w:val="3"/>
          <w:w w:val="102"/>
        </w:rPr>
        <w:t>a</w:t>
      </w:r>
      <w:r>
        <w:rPr>
          <w:rFonts w:ascii="Tahoma" w:hAnsi="Tahoma" w:cs="Tahoma" w:eastAsia="Tahoma"/>
          <w:sz w:val="16"/>
          <w:szCs w:val="16"/>
          <w:spacing w:val="0"/>
          <w:w w:val="102"/>
        </w:rPr>
        <w:t>r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nfo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aci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8" w:after="0" w:line="240" w:lineRule="auto"/>
        <w:ind w:left="11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niz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1" w:lineRule="exact"/>
        <w:ind w:left="11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ubj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ktit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ike</w:t>
      </w:r>
    </w:p>
    <w:p>
      <w:pPr>
        <w:spacing w:before="8" w:after="0" w:line="30" w:lineRule="exact"/>
        <w:jc w:val="left"/>
        <w:rPr>
          <w:sz w:val="3"/>
          <w:szCs w:val="3"/>
        </w:rPr>
      </w:pPr>
      <w:rPr/>
      <w:r>
        <w:rPr>
          <w:sz w:val="3"/>
          <w:szCs w:val="3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70.381126" w:type="dxa"/>
      </w:tblPr>
      <w:tblGrid/>
      <w:tr>
        <w:trPr>
          <w:trHeight w:val="422" w:hRule="exact"/>
        </w:trPr>
        <w:tc>
          <w:tcPr>
            <w:tcW w:w="2877" w:type="dxa"/>
            <w:tcBorders>
              <w:top w:val="single" w:sz="4.640883" w:space="0" w:color="000000"/>
              <w:bottom w:val="single" w:sz="4.63992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Emë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26" w:type="dxa"/>
            <w:tcBorders>
              <w:top w:val="single" w:sz="4.640883" w:space="0" w:color="000000"/>
              <w:bottom w:val="single" w:sz="4.63992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pec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697" w:type="dxa"/>
            <w:tcBorders>
              <w:top w:val="single" w:sz="4.640883" w:space="0" w:color="000000"/>
              <w:bottom w:val="single" w:sz="4.63992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hën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82" w:hRule="exact"/>
        </w:trPr>
        <w:tc>
          <w:tcPr>
            <w:tcW w:w="2877" w:type="dxa"/>
            <w:tcBorders>
              <w:top w:val="single" w:sz="4.63992" w:space="0" w:color="000000"/>
              <w:bottom w:val="single" w:sz="4.639917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bj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ktit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326" w:type="dxa"/>
            <w:tcBorders>
              <w:top w:val="single" w:sz="4.63992" w:space="0" w:color="000000"/>
              <w:bottom w:val="single" w:sz="4.639917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/>
            <w:rPr/>
          </w:p>
        </w:tc>
        <w:tc>
          <w:tcPr>
            <w:tcW w:w="2697" w:type="dxa"/>
            <w:tcBorders>
              <w:top w:val="single" w:sz="4.63992" w:space="0" w:color="000000"/>
              <w:bottom w:val="single" w:sz="4.639917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pas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382" w:hRule="exact"/>
        </w:trPr>
        <w:tc>
          <w:tcPr>
            <w:tcW w:w="2877" w:type="dxa"/>
            <w:tcBorders>
              <w:top w:val="single" w:sz="4.639917" w:space="0" w:color="000000"/>
              <w:bottom w:val="single" w:sz="4.639914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ez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id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326" w:type="dxa"/>
            <w:tcBorders>
              <w:top w:val="single" w:sz="4.639917" w:space="0" w:color="000000"/>
              <w:bottom w:val="single" w:sz="4.639914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/>
            <w:rPr/>
          </w:p>
        </w:tc>
        <w:tc>
          <w:tcPr>
            <w:tcW w:w="2697" w:type="dxa"/>
            <w:tcBorders>
              <w:top w:val="single" w:sz="4.639917" w:space="0" w:color="000000"/>
              <w:bottom w:val="single" w:sz="4.639914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382" w:hRule="exact"/>
        </w:trPr>
        <w:tc>
          <w:tcPr>
            <w:tcW w:w="2877" w:type="dxa"/>
            <w:tcBorders>
              <w:top w:val="single" w:sz="4.639914" w:space="0" w:color="000000"/>
              <w:bottom w:val="single" w:sz="4.639911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326" w:type="dxa"/>
            <w:tcBorders>
              <w:top w:val="single" w:sz="4.639914" w:space="0" w:color="000000"/>
              <w:bottom w:val="single" w:sz="4.639911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tabs>
                <w:tab w:pos="600" w:val="left"/>
                <w:tab w:pos="2180" w:val="left"/>
              </w:tabs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u w:val="single" w:color="0000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u w:val="single" w:color="000000"/>
                <w:position w:val="1"/>
              </w:rPr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da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u w:val="single" w:color="0000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u w:val="single" w:color="000000"/>
                <w:position w:val="1"/>
              </w:rPr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_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697" w:type="dxa"/>
            <w:tcBorders>
              <w:top w:val="single" w:sz="4.639914" w:space="0" w:color="000000"/>
              <w:bottom w:val="single" w:sz="4.639911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379" w:hRule="exact"/>
        </w:trPr>
        <w:tc>
          <w:tcPr>
            <w:tcW w:w="2877" w:type="dxa"/>
            <w:tcBorders>
              <w:top w:val="single" w:sz="4.639911" w:space="0" w:color="000000"/>
              <w:bottom w:val="single" w:sz="4.639908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326" w:type="dxa"/>
            <w:tcBorders>
              <w:top w:val="single" w:sz="4.639911" w:space="0" w:color="000000"/>
              <w:bottom w:val="single" w:sz="4.639908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/>
            <w:rPr/>
          </w:p>
        </w:tc>
        <w:tc>
          <w:tcPr>
            <w:tcW w:w="2697" w:type="dxa"/>
            <w:tcBorders>
              <w:top w:val="single" w:sz="4.639911" w:space="0" w:color="000000"/>
              <w:bottom w:val="single" w:sz="4.639908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pas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442" w:hRule="exact"/>
        </w:trPr>
        <w:tc>
          <w:tcPr>
            <w:tcW w:w="2877" w:type="dxa"/>
            <w:tcBorders>
              <w:top w:val="single" w:sz="4.639908" w:space="0" w:color="000000"/>
              <w:bottom w:val="single" w:sz="4.639905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ktivit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326" w:type="dxa"/>
            <w:tcBorders>
              <w:top w:val="single" w:sz="4.639908" w:space="0" w:color="000000"/>
              <w:bottom w:val="single" w:sz="4.639905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/>
            <w:rPr/>
          </w:p>
        </w:tc>
        <w:tc>
          <w:tcPr>
            <w:tcW w:w="2697" w:type="dxa"/>
            <w:tcBorders>
              <w:top w:val="single" w:sz="4.639908" w:space="0" w:color="000000"/>
              <w:bottom w:val="single" w:sz="4.639905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pas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382" w:hRule="exact"/>
        </w:trPr>
        <w:tc>
          <w:tcPr>
            <w:tcW w:w="2877" w:type="dxa"/>
            <w:tcBorders>
              <w:top w:val="single" w:sz="4.639905" w:space="0" w:color="000000"/>
              <w:bottom w:val="single" w:sz="4.639902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uto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326" w:type="dxa"/>
            <w:tcBorders>
              <w:top w:val="single" w:sz="4.639905" w:space="0" w:color="000000"/>
              <w:bottom w:val="single" w:sz="4.639902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/>
            <w:rPr/>
          </w:p>
        </w:tc>
        <w:tc>
          <w:tcPr>
            <w:tcW w:w="2697" w:type="dxa"/>
            <w:tcBorders>
              <w:top w:val="single" w:sz="4.639905" w:space="0" w:color="000000"/>
              <w:bottom w:val="single" w:sz="4.639902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382" w:hRule="exact"/>
        </w:trPr>
        <w:tc>
          <w:tcPr>
            <w:tcW w:w="2877" w:type="dxa"/>
            <w:tcBorders>
              <w:top w:val="single" w:sz="4.639902" w:space="0" w:color="000000"/>
              <w:bottom w:val="single" w:sz="4.639899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Kodi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326" w:type="dxa"/>
            <w:tcBorders>
              <w:top w:val="single" w:sz="4.639902" w:space="0" w:color="000000"/>
              <w:bottom w:val="single" w:sz="4.639899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/>
            <w:rPr/>
          </w:p>
        </w:tc>
        <w:tc>
          <w:tcPr>
            <w:tcW w:w="2697" w:type="dxa"/>
            <w:tcBorders>
              <w:top w:val="single" w:sz="4.639902" w:space="0" w:color="000000"/>
              <w:bottom w:val="single" w:sz="4.639899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/>
            <w:rPr/>
          </w:p>
        </w:tc>
      </w:tr>
      <w:tr>
        <w:trPr>
          <w:trHeight w:val="382" w:hRule="exact"/>
        </w:trPr>
        <w:tc>
          <w:tcPr>
            <w:tcW w:w="2877" w:type="dxa"/>
            <w:tcBorders>
              <w:top w:val="single" w:sz="4.639899" w:space="0" w:color="000000"/>
              <w:bottom w:val="single" w:sz="4.639896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326" w:type="dxa"/>
            <w:tcBorders>
              <w:top w:val="single" w:sz="4.639899" w:space="0" w:color="000000"/>
              <w:bottom w:val="single" w:sz="4.639896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ad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ba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e,</w:t>
            </w:r>
            <w:r>
              <w:rPr>
                <w:rFonts w:ascii="Garamond" w:hAnsi="Garamond" w:cs="Garamond" w:eastAsia="Garamond"/>
                <w:sz w:val="18"/>
                <w:szCs w:val="18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697" w:type="dxa"/>
            <w:tcBorders>
              <w:top w:val="single" w:sz="4.639899" w:space="0" w:color="000000"/>
              <w:bottom w:val="single" w:sz="4.639896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/>
            <w:rPr/>
          </w:p>
        </w:tc>
      </w:tr>
      <w:tr>
        <w:trPr>
          <w:trHeight w:val="422" w:hRule="exact"/>
        </w:trPr>
        <w:tc>
          <w:tcPr>
            <w:tcW w:w="2877" w:type="dxa"/>
            <w:tcBorders>
              <w:top w:val="single" w:sz="4.639896" w:space="0" w:color="000000"/>
              <w:bottom w:val="single" w:sz="4.639893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olumi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326" w:type="dxa"/>
            <w:tcBorders>
              <w:top w:val="single" w:sz="4.639896" w:space="0" w:color="000000"/>
              <w:bottom w:val="single" w:sz="4.639893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tabs>
                <w:tab w:pos="1260" w:val="left"/>
              </w:tabs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  <w:tab/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mwh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697" w:type="dxa"/>
            <w:tcBorders>
              <w:top w:val="single" w:sz="4.639896" w:space="0" w:color="000000"/>
              <w:bottom w:val="single" w:sz="4.639893" w:space="0" w:color="000000"/>
              <w:left w:val="single" w:sz="4.651074" w:space="0" w:color="000000"/>
              <w:right w:val="single" w:sz="4.651074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Vo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rik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</w:tbl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1" w:lineRule="exact"/>
        <w:ind w:left="4941" w:right="-20"/>
        <w:jc w:val="left"/>
        <w:tabs>
          <w:tab w:pos="89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Subj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5" w:after="0" w:line="240" w:lineRule="auto"/>
        <w:ind w:right="798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st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to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26" w:after="0" w:line="240" w:lineRule="auto"/>
        <w:ind w:right="618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dhe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a)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jc w:val="right"/>
        <w:spacing w:after="0"/>
        <w:sectPr>
          <w:pgMar w:header="0" w:footer="0" w:top="1480" w:bottom="280" w:left="1440" w:right="1600"/>
          <w:headerReference w:type="default" r:id="rId11"/>
          <w:pgSz w:w="12240" w:h="15840"/>
        </w:sectPr>
      </w:pPr>
      <w:rPr/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550" w:lineRule="exact"/>
        <w:ind w:left="266" w:right="-20"/>
        <w:jc w:val="left"/>
        <w:rPr>
          <w:rFonts w:ascii="Arial" w:hAnsi="Arial" w:cs="Arial" w:eastAsia="Arial"/>
          <w:sz w:val="48"/>
          <w:szCs w:val="48"/>
        </w:rPr>
      </w:pPr>
      <w:rPr/>
      <w:r>
        <w:rPr/>
        <w:pict>
          <v:group style="position:absolute;margin-left:77.815231pt;margin-top:-12.027287pt;width:191.706282pt;height:.1pt;mso-position-horizontal-relative:page;mso-position-vertical-relative:paragraph;z-index:-1190" coordorigin="1556,-241" coordsize="3834,2">
            <v:shape style="position:absolute;left:1556;top:-241;width:3834;height:2" coordorigin="1556,-241" coordsize="3834,0" path="m1556,-241l1556,-241e" filled="f" stroked="t" strokeweight=".1pt" strokecolor="#000000">
              <v:path arrowok="t"/>
            </v:shape>
          </v:group>
          <w10:wrap type="none"/>
        </w:pict>
      </w:r>
      <w:r>
        <w:rPr/>
        <w:pict>
          <v:group style="position:absolute;margin-left:77.815086pt;margin-top:28.400352pt;width:191.706285pt;height:.1pt;mso-position-horizontal-relative:page;mso-position-vertical-relative:paragraph;z-index:-1189" coordorigin="1556,568" coordsize="3834,2">
            <v:shape style="position:absolute;left:1556;top:568;width:3834;height:2" coordorigin="1556,568" coordsize="3834,0" path="m1556,568l5390,568e" filled="f" stroked="t" strokeweight="1.597314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48"/>
          <w:szCs w:val="48"/>
          <w:spacing w:val="0"/>
          <w:w w:val="100"/>
          <w:position w:val="-1"/>
        </w:rPr>
        <w:t>X</w:t>
      </w:r>
      <w:r>
        <w:rPr>
          <w:rFonts w:ascii="Arial" w:hAnsi="Arial" w:cs="Arial" w:eastAsia="Arial"/>
          <w:sz w:val="48"/>
          <w:szCs w:val="48"/>
          <w:spacing w:val="0"/>
          <w:w w:val="100"/>
          <w:position w:val="0"/>
        </w:rPr>
      </w:r>
    </w:p>
    <w:p>
      <w:pPr>
        <w:spacing w:before="82" w:after="0" w:line="240" w:lineRule="auto"/>
        <w:ind w:left="266" w:right="-20"/>
        <w:jc w:val="left"/>
        <w:rPr>
          <w:rFonts w:ascii="Tahoma" w:hAnsi="Tahoma" w:cs="Tahoma" w:eastAsia="Tahoma"/>
          <w:sz w:val="16"/>
          <w:szCs w:val="16"/>
        </w:rPr>
      </w:pPr>
      <w:rPr/>
      <w:r>
        <w:rPr>
          <w:rFonts w:ascii="Tahoma" w:hAnsi="Tahoma" w:cs="Tahoma" w:eastAsia="Tahoma"/>
          <w:sz w:val="16"/>
          <w:szCs w:val="16"/>
          <w:spacing w:val="-7"/>
          <w:w w:val="100"/>
        </w:rPr>
        <w:t>L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  <w:t>o</w:t>
      </w:r>
      <w:r>
        <w:rPr>
          <w:rFonts w:ascii="Tahoma" w:hAnsi="Tahoma" w:cs="Tahoma" w:eastAsia="Tahoma"/>
          <w:sz w:val="16"/>
          <w:szCs w:val="16"/>
          <w:spacing w:val="-1"/>
          <w:w w:val="100"/>
        </w:rPr>
        <w:t>g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  <w:t>o</w:t>
      </w:r>
      <w:r>
        <w:rPr>
          <w:rFonts w:ascii="Tahoma" w:hAnsi="Tahoma" w:cs="Tahoma" w:eastAsia="Tahoma"/>
          <w:sz w:val="16"/>
          <w:szCs w:val="16"/>
          <w:spacing w:val="2"/>
          <w:w w:val="100"/>
        </w:rPr>
        <w:t> 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  <w:t>e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  <w:t> </w:t>
      </w:r>
      <w:r>
        <w:rPr>
          <w:rFonts w:ascii="Tahoma" w:hAnsi="Tahoma" w:cs="Tahoma" w:eastAsia="Tahoma"/>
          <w:sz w:val="16"/>
          <w:szCs w:val="16"/>
          <w:spacing w:val="-2"/>
          <w:w w:val="100"/>
        </w:rPr>
        <w:t>Su</w:t>
      </w:r>
      <w:r>
        <w:rPr>
          <w:rFonts w:ascii="Tahoma" w:hAnsi="Tahoma" w:cs="Tahoma" w:eastAsia="Tahoma"/>
          <w:sz w:val="16"/>
          <w:szCs w:val="16"/>
          <w:spacing w:val="-1"/>
          <w:w w:val="100"/>
        </w:rPr>
        <w:t>b</w:t>
      </w:r>
      <w:r>
        <w:rPr>
          <w:rFonts w:ascii="Tahoma" w:hAnsi="Tahoma" w:cs="Tahoma" w:eastAsia="Tahoma"/>
          <w:sz w:val="16"/>
          <w:szCs w:val="16"/>
          <w:spacing w:val="-1"/>
          <w:w w:val="100"/>
        </w:rPr>
        <w:t>j</w:t>
      </w:r>
      <w:r>
        <w:rPr>
          <w:rFonts w:ascii="Tahoma" w:hAnsi="Tahoma" w:cs="Tahoma" w:eastAsia="Tahoma"/>
          <w:sz w:val="16"/>
          <w:szCs w:val="16"/>
          <w:spacing w:val="3"/>
          <w:w w:val="100"/>
        </w:rPr>
        <w:t>e</w:t>
      </w:r>
      <w:r>
        <w:rPr>
          <w:rFonts w:ascii="Tahoma" w:hAnsi="Tahoma" w:cs="Tahoma" w:eastAsia="Tahoma"/>
          <w:sz w:val="16"/>
          <w:szCs w:val="16"/>
          <w:spacing w:val="-7"/>
          <w:w w:val="100"/>
        </w:rPr>
        <w:t>k</w:t>
      </w:r>
      <w:r>
        <w:rPr>
          <w:rFonts w:ascii="Tahoma" w:hAnsi="Tahoma" w:cs="Tahoma" w:eastAsia="Tahoma"/>
          <w:sz w:val="16"/>
          <w:szCs w:val="16"/>
          <w:spacing w:val="5"/>
          <w:w w:val="100"/>
        </w:rPr>
        <w:t>t</w:t>
      </w:r>
      <w:r>
        <w:rPr>
          <w:rFonts w:ascii="Tahoma" w:hAnsi="Tahoma" w:cs="Tahoma" w:eastAsia="Tahoma"/>
          <w:sz w:val="16"/>
          <w:szCs w:val="16"/>
          <w:spacing w:val="-8"/>
          <w:w w:val="100"/>
        </w:rPr>
        <w:t>i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  <w:t>t</w:t>
      </w:r>
      <w:r>
        <w:rPr>
          <w:rFonts w:ascii="Tahoma" w:hAnsi="Tahoma" w:cs="Tahoma" w:eastAsia="Tahoma"/>
          <w:sz w:val="16"/>
          <w:szCs w:val="16"/>
          <w:spacing w:val="12"/>
          <w:w w:val="100"/>
        </w:rPr>
        <w:t> </w:t>
      </w:r>
      <w:r>
        <w:rPr>
          <w:rFonts w:ascii="Tahoma" w:hAnsi="Tahoma" w:cs="Tahoma" w:eastAsia="Tahoma"/>
          <w:sz w:val="16"/>
          <w:szCs w:val="16"/>
          <w:spacing w:val="-7"/>
          <w:w w:val="102"/>
        </w:rPr>
        <w:t>L</w:t>
      </w:r>
      <w:r>
        <w:rPr>
          <w:rFonts w:ascii="Tahoma" w:hAnsi="Tahoma" w:cs="Tahoma" w:eastAsia="Tahoma"/>
          <w:sz w:val="16"/>
          <w:szCs w:val="16"/>
          <w:spacing w:val="-8"/>
          <w:w w:val="102"/>
        </w:rPr>
        <w:t>i</w:t>
      </w:r>
      <w:r>
        <w:rPr>
          <w:rFonts w:ascii="Tahoma" w:hAnsi="Tahoma" w:cs="Tahoma" w:eastAsia="Tahoma"/>
          <w:sz w:val="16"/>
          <w:szCs w:val="16"/>
          <w:spacing w:val="-1"/>
          <w:w w:val="102"/>
        </w:rPr>
        <w:t>c</w:t>
      </w:r>
      <w:r>
        <w:rPr>
          <w:rFonts w:ascii="Tahoma" w:hAnsi="Tahoma" w:cs="Tahoma" w:eastAsia="Tahoma"/>
          <w:sz w:val="16"/>
          <w:szCs w:val="16"/>
          <w:spacing w:val="3"/>
          <w:w w:val="102"/>
        </w:rPr>
        <w:t>e</w:t>
      </w:r>
      <w:r>
        <w:rPr>
          <w:rFonts w:ascii="Tahoma" w:hAnsi="Tahoma" w:cs="Tahoma" w:eastAsia="Tahoma"/>
          <w:sz w:val="16"/>
          <w:szCs w:val="16"/>
          <w:spacing w:val="-2"/>
          <w:w w:val="102"/>
        </w:rPr>
        <w:t>n</w:t>
      </w:r>
      <w:r>
        <w:rPr>
          <w:rFonts w:ascii="Tahoma" w:hAnsi="Tahoma" w:cs="Tahoma" w:eastAsia="Tahoma"/>
          <w:sz w:val="16"/>
          <w:szCs w:val="16"/>
          <w:spacing w:val="-1"/>
          <w:w w:val="102"/>
        </w:rPr>
        <w:t>c</w:t>
      </w:r>
      <w:r>
        <w:rPr>
          <w:rFonts w:ascii="Tahoma" w:hAnsi="Tahoma" w:cs="Tahoma" w:eastAsia="Tahoma"/>
          <w:sz w:val="16"/>
          <w:szCs w:val="16"/>
          <w:spacing w:val="-2"/>
          <w:w w:val="102"/>
        </w:rPr>
        <w:t>u</w:t>
      </w:r>
      <w:r>
        <w:rPr>
          <w:rFonts w:ascii="Tahoma" w:hAnsi="Tahoma" w:cs="Tahoma" w:eastAsia="Tahoma"/>
          <w:sz w:val="16"/>
          <w:szCs w:val="16"/>
          <w:spacing w:val="3"/>
          <w:w w:val="102"/>
        </w:rPr>
        <w:t>a</w:t>
      </w:r>
      <w:r>
        <w:rPr>
          <w:rFonts w:ascii="Tahoma" w:hAnsi="Tahoma" w:cs="Tahoma" w:eastAsia="Tahoma"/>
          <w:sz w:val="16"/>
          <w:szCs w:val="16"/>
          <w:spacing w:val="0"/>
          <w:w w:val="102"/>
        </w:rPr>
        <w:t>r</w:t>
      </w:r>
      <w:r>
        <w:rPr>
          <w:rFonts w:ascii="Tahoma" w:hAnsi="Tahoma" w:cs="Tahoma" w:eastAsia="Tahoma"/>
          <w:sz w:val="16"/>
          <w:szCs w:val="16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nfo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aci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8" w:after="0" w:line="240" w:lineRule="auto"/>
        <w:ind w:left="11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dh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ji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1" w:lineRule="exact"/>
        <w:ind w:left="11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ubj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ike</w:t>
      </w:r>
    </w:p>
    <w:p>
      <w:pPr>
        <w:spacing w:before="8" w:after="0" w:line="30" w:lineRule="exact"/>
        <w:jc w:val="left"/>
        <w:rPr>
          <w:sz w:val="3"/>
          <w:szCs w:val="3"/>
        </w:rPr>
      </w:pPr>
      <w:rPr/>
      <w:r>
        <w:rPr>
          <w:sz w:val="3"/>
          <w:szCs w:val="3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59.117966" w:type="dxa"/>
      </w:tblPr>
      <w:tblGrid/>
      <w:tr>
        <w:trPr>
          <w:trHeight w:val="422" w:hRule="exact"/>
        </w:trPr>
        <w:tc>
          <w:tcPr>
            <w:tcW w:w="2789" w:type="dxa"/>
            <w:tcBorders>
              <w:top w:val="single" w:sz="4.639472" w:space="0" w:color="000000"/>
              <w:bottom w:val="single" w:sz="4.637548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Emë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9472" w:space="0" w:color="000000"/>
              <w:bottom w:val="single" w:sz="4.637548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pec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9472" w:space="0" w:color="000000"/>
              <w:bottom w:val="single" w:sz="4.637548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hën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81" w:hRule="exact"/>
        </w:trPr>
        <w:tc>
          <w:tcPr>
            <w:tcW w:w="2789" w:type="dxa"/>
            <w:tcBorders>
              <w:top w:val="single" w:sz="4.637548" w:space="0" w:color="000000"/>
              <w:bottom w:val="single" w:sz="4.639462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nt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7548" w:space="0" w:color="000000"/>
              <w:bottom w:val="single" w:sz="4.639462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/>
            <w:rPr/>
          </w:p>
        </w:tc>
        <w:tc>
          <w:tcPr>
            <w:tcW w:w="2966" w:type="dxa"/>
            <w:tcBorders>
              <w:top w:val="single" w:sz="4.637548" w:space="0" w:color="000000"/>
              <w:bottom w:val="single" w:sz="4.639462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pas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pas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381" w:hRule="exact"/>
        </w:trPr>
        <w:tc>
          <w:tcPr>
            <w:tcW w:w="2789" w:type="dxa"/>
            <w:tcBorders>
              <w:top w:val="single" w:sz="4.639462" w:space="0" w:color="000000"/>
              <w:bottom w:val="single" w:sz="4.638498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9462" w:space="0" w:color="000000"/>
              <w:bottom w:val="single" w:sz="4.638498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9462" w:space="0" w:color="000000"/>
              <w:bottom w:val="single" w:sz="4.638498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/>
            <w:rPr/>
          </w:p>
        </w:tc>
      </w:tr>
      <w:tr>
        <w:trPr>
          <w:trHeight w:val="381" w:hRule="exact"/>
        </w:trPr>
        <w:tc>
          <w:tcPr>
            <w:tcW w:w="2789" w:type="dxa"/>
            <w:tcBorders>
              <w:top w:val="single" w:sz="4.638498" w:space="0" w:color="000000"/>
              <w:bottom w:val="single" w:sz="4.637534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tot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nt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8498" w:space="0" w:color="000000"/>
              <w:bottom w:val="single" w:sz="4.637534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tabs>
                <w:tab w:pos="1080" w:val="left"/>
              </w:tabs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  <w:tab/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w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8498" w:space="0" w:color="000000"/>
              <w:bottom w:val="single" w:sz="4.637534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/>
            <w:rPr/>
          </w:p>
        </w:tc>
      </w:tr>
      <w:tr>
        <w:trPr>
          <w:trHeight w:val="379" w:hRule="exact"/>
        </w:trPr>
        <w:tc>
          <w:tcPr>
            <w:tcW w:w="2789" w:type="dxa"/>
            <w:tcBorders>
              <w:top w:val="single" w:sz="4.637534" w:space="0" w:color="000000"/>
              <w:bottom w:val="single" w:sz="4.637529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Num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ive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gj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7534" w:space="0" w:color="000000"/>
              <w:bottom w:val="single" w:sz="4.637529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tabs>
                <w:tab w:pos="1080" w:val="left"/>
              </w:tabs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  <w:tab/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ësi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7534" w:space="0" w:color="000000"/>
              <w:bottom w:val="single" w:sz="4.637529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/>
            <w:rPr/>
          </w:p>
        </w:tc>
      </w:tr>
      <w:tr>
        <w:trPr>
          <w:trHeight w:val="381" w:hRule="exact"/>
        </w:trPr>
        <w:tc>
          <w:tcPr>
            <w:tcW w:w="2789" w:type="dxa"/>
            <w:tcBorders>
              <w:top w:val="single" w:sz="4.637529" w:space="0" w:color="000000"/>
              <w:bottom w:val="single" w:sz="4.639444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ive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gj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7529" w:space="0" w:color="000000"/>
              <w:bottom w:val="single" w:sz="4.639444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tabs>
                <w:tab w:pos="1080" w:val="left"/>
              </w:tabs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  <w:tab/>
            </w:r>
            <w:r>
              <w:rPr>
                <w:rFonts w:ascii="Garamond" w:hAnsi="Garamond" w:cs="Garamond" w:eastAsia="Garamond"/>
                <w:sz w:val="22"/>
                <w:szCs w:val="22"/>
                <w:u w:val="single" w:color="000000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22"/>
                <w:szCs w:val="22"/>
                <w:position w:val="-3"/>
              </w:rPr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0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0"/>
              </w:rPr>
              <w:t>w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7529" w:space="0" w:color="000000"/>
              <w:bottom w:val="single" w:sz="4.639444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/>
            <w:rPr/>
          </w:p>
        </w:tc>
      </w:tr>
      <w:tr>
        <w:trPr>
          <w:trHeight w:val="441" w:hRule="exact"/>
        </w:trPr>
        <w:tc>
          <w:tcPr>
            <w:tcW w:w="2789" w:type="dxa"/>
            <w:tcBorders>
              <w:top w:val="single" w:sz="4.639444" w:space="0" w:color="000000"/>
              <w:bottom w:val="single" w:sz="4.637520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nda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9444" w:space="0" w:color="000000"/>
              <w:bottom w:val="single" w:sz="4.637520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ymyr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z,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ë,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PV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9444" w:space="0" w:color="000000"/>
              <w:bottom w:val="single" w:sz="4.637520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/>
            <w:rPr/>
          </w:p>
        </w:tc>
      </w:tr>
      <w:tr>
        <w:trPr>
          <w:trHeight w:val="381" w:hRule="exact"/>
        </w:trPr>
        <w:tc>
          <w:tcPr>
            <w:tcW w:w="2789" w:type="dxa"/>
            <w:tcBorders>
              <w:top w:val="single" w:sz="4.637520" w:space="0" w:color="000000"/>
              <w:bottom w:val="single" w:sz="4.639434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ipi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7520" w:space="0" w:color="000000"/>
              <w:bottom w:val="single" w:sz="4.639434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im,</w:t>
            </w:r>
            <w:r>
              <w:rPr>
                <w:rFonts w:ascii="Garamond" w:hAnsi="Garamond" w:cs="Garamond" w:eastAsia="Garamond"/>
                <w:sz w:val="18"/>
                <w:szCs w:val="18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un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7520" w:space="0" w:color="000000"/>
              <w:bottom w:val="single" w:sz="4.639434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/>
            <w:rPr/>
          </w:p>
        </w:tc>
      </w:tr>
      <w:tr>
        <w:trPr>
          <w:trHeight w:val="415" w:hRule="exact"/>
        </w:trPr>
        <w:tc>
          <w:tcPr>
            <w:tcW w:w="2789" w:type="dxa"/>
            <w:tcBorders>
              <w:top w:val="single" w:sz="4.639434" w:space="0" w:color="000000"/>
              <w:bottom w:val="single" w:sz="4.639429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odhim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9434" w:space="0" w:color="000000"/>
              <w:bottom w:val="single" w:sz="4.639429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w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³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w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²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w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9434" w:space="0" w:color="000000"/>
              <w:bottom w:val="single" w:sz="4.639429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da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pas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422" w:hRule="exact"/>
        </w:trPr>
        <w:tc>
          <w:tcPr>
            <w:tcW w:w="2789" w:type="dxa"/>
            <w:tcBorders>
              <w:top w:val="single" w:sz="4.639429" w:space="0" w:color="000000"/>
              <w:bottom w:val="single" w:sz="4.637505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odh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vj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9429" w:space="0" w:color="000000"/>
              <w:bottom w:val="single" w:sz="4.637505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w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9429" w:space="0" w:color="000000"/>
              <w:bottom w:val="single" w:sz="4.637505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da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pas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422" w:hRule="exact"/>
        </w:trPr>
        <w:tc>
          <w:tcPr>
            <w:tcW w:w="2789" w:type="dxa"/>
            <w:tcBorders>
              <w:top w:val="single" w:sz="4.637505" w:space="0" w:color="000000"/>
              <w:bottom w:val="single" w:sz="4.639419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iti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ëz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7505" w:space="0" w:color="000000"/>
              <w:bottom w:val="single" w:sz="4.639419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/>
            <w:rPr/>
          </w:p>
        </w:tc>
        <w:tc>
          <w:tcPr>
            <w:tcW w:w="2966" w:type="dxa"/>
            <w:tcBorders>
              <w:top w:val="single" w:sz="4.637505" w:space="0" w:color="000000"/>
              <w:bottom w:val="single" w:sz="4.639419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ry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425" w:hRule="exact"/>
        </w:trPr>
        <w:tc>
          <w:tcPr>
            <w:tcW w:w="2789" w:type="dxa"/>
            <w:tcBorders>
              <w:top w:val="single" w:sz="4.639419" w:space="0" w:color="000000"/>
              <w:bottom w:val="single" w:sz="4.639414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ika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lidhj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9419" w:space="0" w:color="000000"/>
              <w:bottom w:val="single" w:sz="4.639414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9419" w:space="0" w:color="000000"/>
              <w:bottom w:val="single" w:sz="4.639414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422" w:hRule="exact"/>
        </w:trPr>
        <w:tc>
          <w:tcPr>
            <w:tcW w:w="2789" w:type="dxa"/>
            <w:tcBorders>
              <w:top w:val="single" w:sz="4.639414" w:space="0" w:color="000000"/>
              <w:bottom w:val="single" w:sz="4.637490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pik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hj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9414" w:space="0" w:color="000000"/>
              <w:bottom w:val="single" w:sz="4.637490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220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kV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110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kV,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35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kV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tj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9414" w:space="0" w:color="000000"/>
              <w:bottom w:val="single" w:sz="4.637490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pi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hj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422" w:hRule="exact"/>
        </w:trPr>
        <w:tc>
          <w:tcPr>
            <w:tcW w:w="2789" w:type="dxa"/>
            <w:tcBorders>
              <w:top w:val="single" w:sz="4.637490" w:space="0" w:color="000000"/>
              <w:bottom w:val="single" w:sz="4.639404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/pik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tj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7490" w:space="0" w:color="000000"/>
              <w:bottom w:val="single" w:sz="4.639404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kV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66" w:type="dxa"/>
            <w:tcBorders>
              <w:top w:val="single" w:sz="4.637490" w:space="0" w:color="000000"/>
              <w:bottom w:val="single" w:sz="4.639404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pi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kat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422" w:hRule="exact"/>
        </w:trPr>
        <w:tc>
          <w:tcPr>
            <w:tcW w:w="2789" w:type="dxa"/>
            <w:tcBorders>
              <w:top w:val="single" w:sz="4.639404" w:space="0" w:color="000000"/>
              <w:bottom w:val="single" w:sz="4.63748" w:space="0" w:color="000000"/>
              <w:left w:val="single" w:sz="4.635466" w:space="0" w:color="000000"/>
              <w:right w:val="single" w:sz="4.637385" w:space="0" w:color="000000"/>
            </w:tcBorders>
          </w:tcPr>
          <w:p>
            <w:pPr>
              <w:spacing w:before="0" w:after="0" w:line="244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Kodi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pik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/pik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tj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37" w:type="dxa"/>
            <w:tcBorders>
              <w:top w:val="single" w:sz="4.639404" w:space="0" w:color="000000"/>
              <w:bottom w:val="single" w:sz="4.63748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/>
            <w:rPr/>
          </w:p>
        </w:tc>
        <w:tc>
          <w:tcPr>
            <w:tcW w:w="2966" w:type="dxa"/>
            <w:tcBorders>
              <w:top w:val="single" w:sz="4.639404" w:space="0" w:color="000000"/>
              <w:bottom w:val="single" w:sz="4.63748" w:space="0" w:color="000000"/>
              <w:left w:val="single" w:sz="4.637385" w:space="0" w:color="000000"/>
              <w:right w:val="single" w:sz="4.637385" w:space="0" w:color="000000"/>
            </w:tcBorders>
          </w:tcPr>
          <w:p>
            <w:pPr>
              <w:spacing w:before="0" w:after="0" w:line="176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pas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</w:tbl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1" w:lineRule="exact"/>
        <w:ind w:left="4941" w:right="-20"/>
        <w:jc w:val="left"/>
        <w:tabs>
          <w:tab w:pos="89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Subj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5" w:after="0" w:line="240" w:lineRule="auto"/>
        <w:ind w:right="978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st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to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28" w:after="0" w:line="175" w:lineRule="exact"/>
        <w:ind w:right="798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dhe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a)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40" w:lineRule="auto"/>
        <w:ind w:left="11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im.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y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rm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i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i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et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ç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ër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ç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ërfs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irë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i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ën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i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it.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0" w:footer="0" w:top="1480" w:bottom="280" w:left="1440" w:right="1420"/>
          <w:headerReference w:type="default" r:id="rId12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40" w:after="0" w:line="240" w:lineRule="auto"/>
        <w:ind w:left="117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Inf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c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kn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4" w:after="0" w:line="240" w:lineRule="auto"/>
        <w:ind w:left="117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tem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hpë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b/>
          <w:bCs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19" w:lineRule="exact"/>
        <w:ind w:left="117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ktit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li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je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gji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ike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4" w:after="0" w:line="30" w:lineRule="exact"/>
        <w:jc w:val="left"/>
        <w:rPr>
          <w:sz w:val="3"/>
          <w:szCs w:val="3"/>
        </w:rPr>
      </w:pPr>
      <w:rPr/>
      <w:r>
        <w:rPr>
          <w:sz w:val="3"/>
          <w:szCs w:val="3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97.286396" w:type="dxa"/>
      </w:tblPr>
      <w:tblGrid/>
      <w:tr>
        <w:trPr>
          <w:trHeight w:val="425" w:hRule="exact"/>
        </w:trPr>
        <w:tc>
          <w:tcPr>
            <w:tcW w:w="2853" w:type="dxa"/>
            <w:tcBorders>
              <w:top w:val="single" w:sz="4.640899" w:space="0" w:color="000000"/>
              <w:bottom w:val="single" w:sz="4.640896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5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Emë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50" w:type="dxa"/>
            <w:tcBorders>
              <w:top w:val="single" w:sz="4.640899" w:space="0" w:color="000000"/>
              <w:bottom w:val="single" w:sz="4.640896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5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pec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057" w:type="dxa"/>
            <w:tcBorders>
              <w:top w:val="single" w:sz="4.640899" w:space="0" w:color="000000"/>
              <w:bottom w:val="single" w:sz="4.640896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5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hën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46" w:hRule="exact"/>
        </w:trPr>
        <w:tc>
          <w:tcPr>
            <w:tcW w:w="2853" w:type="dxa"/>
            <w:tcBorders>
              <w:top w:val="single" w:sz="4.640896" w:space="0" w:color="000000"/>
              <w:bottom w:val="single" w:sz="4.640893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50" w:type="dxa"/>
            <w:tcBorders>
              <w:top w:val="single" w:sz="4.640896" w:space="0" w:color="000000"/>
              <w:bottom w:val="single" w:sz="4.640893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/>
            <w:rPr/>
          </w:p>
        </w:tc>
        <w:tc>
          <w:tcPr>
            <w:tcW w:w="3057" w:type="dxa"/>
            <w:tcBorders>
              <w:top w:val="single" w:sz="4.640896" w:space="0" w:color="000000"/>
              <w:bottom w:val="single" w:sz="4.640893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ifi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686" w:hRule="exact"/>
        </w:trPr>
        <w:tc>
          <w:tcPr>
            <w:tcW w:w="2853" w:type="dxa"/>
            <w:tcBorders>
              <w:top w:val="single" w:sz="4.640893" w:space="0" w:color="000000"/>
              <w:bottom w:val="single" w:sz="4.640803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5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50" w:type="dxa"/>
            <w:tcBorders>
              <w:top w:val="single" w:sz="4.640893" w:space="0" w:color="000000"/>
              <w:bottom w:val="single" w:sz="4.640803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/>
            <w:rPr/>
          </w:p>
        </w:tc>
        <w:tc>
          <w:tcPr>
            <w:tcW w:w="3057" w:type="dxa"/>
            <w:tcBorders>
              <w:top w:val="single" w:sz="4.640893" w:space="0" w:color="000000"/>
              <w:bottom w:val="single" w:sz="4.640803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5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resa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i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rit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348" w:hRule="exact"/>
        </w:trPr>
        <w:tc>
          <w:tcPr>
            <w:tcW w:w="2853" w:type="dxa"/>
            <w:tcBorders>
              <w:top w:val="single" w:sz="4.640803" w:space="0" w:color="000000"/>
              <w:bottom w:val="single" w:sz="4.640885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50" w:type="dxa"/>
            <w:tcBorders>
              <w:top w:val="single" w:sz="4.640803" w:space="0" w:color="000000"/>
              <w:bottom w:val="single" w:sz="4.640885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tabs>
                <w:tab w:pos="660" w:val="left"/>
                <w:tab w:pos="2560" w:val="left"/>
              </w:tabs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w w:val="99"/>
                <w:i/>
                <w:position w:val="1"/>
              </w:rPr>
              <w:t>Nr.</w:t>
            </w:r>
            <w:r>
              <w:rPr>
                <w:rFonts w:ascii="Garamond" w:hAnsi="Garamond" w:cs="Garamond" w:eastAsia="Garamond"/>
                <w:sz w:val="20"/>
                <w:szCs w:val="20"/>
                <w:w w:val="99"/>
                <w:i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i/>
                <w:u w:val="single" w:color="0000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i/>
                <w:u w:val="single" w:color="000000"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i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w w:val="99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i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i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i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u w:val="single" w:color="0000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u w:val="single" w:color="000000"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057" w:type="dxa"/>
            <w:tcBorders>
              <w:top w:val="single" w:sz="4.640803" w:space="0" w:color="000000"/>
              <w:bottom w:val="single" w:sz="4.640885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ifi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46" w:hRule="exact"/>
        </w:trPr>
        <w:tc>
          <w:tcPr>
            <w:tcW w:w="2853" w:type="dxa"/>
            <w:tcBorders>
              <w:top w:val="single" w:sz="4.640885" w:space="0" w:color="000000"/>
              <w:bottom w:val="single" w:sz="4.640883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Af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cës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50" w:type="dxa"/>
            <w:tcBorders>
              <w:top w:val="single" w:sz="4.640885" w:space="0" w:color="000000"/>
              <w:bottom w:val="single" w:sz="4.640883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/>
            <w:rPr/>
          </w:p>
        </w:tc>
        <w:tc>
          <w:tcPr>
            <w:tcW w:w="3057" w:type="dxa"/>
            <w:tcBorders>
              <w:top w:val="single" w:sz="4.640885" w:space="0" w:color="000000"/>
              <w:bottom w:val="single" w:sz="4.640883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42" w:hRule="exact"/>
        </w:trPr>
        <w:tc>
          <w:tcPr>
            <w:tcW w:w="2853" w:type="dxa"/>
            <w:tcBorders>
              <w:top w:val="single" w:sz="4.640883" w:space="0" w:color="000000"/>
              <w:bottom w:val="single" w:sz="4.640879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5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Aktivit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50" w:type="dxa"/>
            <w:tcBorders>
              <w:top w:val="single" w:sz="4.640883" w:space="0" w:color="000000"/>
              <w:bottom w:val="single" w:sz="4.640879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/>
            <w:rPr/>
          </w:p>
        </w:tc>
        <w:tc>
          <w:tcPr>
            <w:tcW w:w="3057" w:type="dxa"/>
            <w:tcBorders>
              <w:top w:val="single" w:sz="4.640883" w:space="0" w:color="000000"/>
              <w:bottom w:val="single" w:sz="4.640879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5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48" w:hRule="exact"/>
        </w:trPr>
        <w:tc>
          <w:tcPr>
            <w:tcW w:w="2853" w:type="dxa"/>
            <w:tcBorders>
              <w:top w:val="single" w:sz="4.640879" w:space="0" w:color="000000"/>
              <w:bottom w:val="single" w:sz="4.640877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IC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50" w:type="dxa"/>
            <w:tcBorders>
              <w:top w:val="single" w:sz="4.640879" w:space="0" w:color="000000"/>
              <w:bottom w:val="single" w:sz="4.640877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/>
            <w:rPr/>
          </w:p>
        </w:tc>
        <w:tc>
          <w:tcPr>
            <w:tcW w:w="3057" w:type="dxa"/>
            <w:tcBorders>
              <w:top w:val="single" w:sz="4.640879" w:space="0" w:color="000000"/>
              <w:bottom w:val="single" w:sz="4.640877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/>
            <w:rPr/>
          </w:p>
        </w:tc>
      </w:tr>
      <w:tr>
        <w:trPr>
          <w:trHeight w:val="348" w:hRule="exact"/>
        </w:trPr>
        <w:tc>
          <w:tcPr>
            <w:tcW w:w="2853" w:type="dxa"/>
            <w:tcBorders>
              <w:top w:val="single" w:sz="4.640877" w:space="0" w:color="000000"/>
              <w:bottom w:val="single" w:sz="4.640874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fi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50" w:type="dxa"/>
            <w:tcBorders>
              <w:top w:val="single" w:sz="4.640877" w:space="0" w:color="000000"/>
              <w:bottom w:val="single" w:sz="4.640874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Ba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res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re,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057" w:type="dxa"/>
            <w:tcBorders>
              <w:top w:val="single" w:sz="4.640877" w:space="0" w:color="000000"/>
              <w:bottom w:val="single" w:sz="4.640874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/>
            <w:rPr/>
          </w:p>
        </w:tc>
      </w:tr>
      <w:tr>
        <w:trPr>
          <w:trHeight w:val="422" w:hRule="exact"/>
        </w:trPr>
        <w:tc>
          <w:tcPr>
            <w:tcW w:w="2853" w:type="dxa"/>
            <w:tcBorders>
              <w:top w:val="single" w:sz="4.640874" w:space="0" w:color="000000"/>
              <w:bottom w:val="single" w:sz="4.640871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dar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50" w:type="dxa"/>
            <w:tcBorders>
              <w:top w:val="single" w:sz="4.640874" w:space="0" w:color="000000"/>
              <w:bottom w:val="single" w:sz="4.640871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gr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fi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057" w:type="dxa"/>
            <w:tcBorders>
              <w:top w:val="single" w:sz="4.640874" w:space="0" w:color="000000"/>
              <w:bottom w:val="single" w:sz="4.640871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ifi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684" w:hRule="exact"/>
        </w:trPr>
        <w:tc>
          <w:tcPr>
            <w:tcW w:w="2853" w:type="dxa"/>
            <w:tcBorders>
              <w:top w:val="single" w:sz="4.640871" w:space="0" w:color="000000"/>
              <w:bottom w:val="single" w:sz="4.640866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50" w:type="dxa"/>
            <w:tcBorders>
              <w:top w:val="single" w:sz="4.640871" w:space="0" w:color="000000"/>
              <w:bottom w:val="single" w:sz="4.640866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/>
            <w:rPr/>
          </w:p>
        </w:tc>
        <w:tc>
          <w:tcPr>
            <w:tcW w:w="3057" w:type="dxa"/>
            <w:tcBorders>
              <w:top w:val="single" w:sz="4.640871" w:space="0" w:color="000000"/>
              <w:bottom w:val="single" w:sz="4.640866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ëse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-në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686" w:hRule="exact"/>
        </w:trPr>
        <w:tc>
          <w:tcPr>
            <w:tcW w:w="2853" w:type="dxa"/>
            <w:tcBorders>
              <w:top w:val="single" w:sz="4.640866" w:space="0" w:color="000000"/>
              <w:bottom w:val="single" w:sz="4.640803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5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4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3350" w:type="dxa"/>
            <w:tcBorders>
              <w:top w:val="single" w:sz="4.640866" w:space="0" w:color="000000"/>
              <w:bottom w:val="single" w:sz="4.640803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/>
            <w:rPr/>
          </w:p>
        </w:tc>
        <w:tc>
          <w:tcPr>
            <w:tcW w:w="3057" w:type="dxa"/>
            <w:tcBorders>
              <w:top w:val="single" w:sz="4.640866" w:space="0" w:color="000000"/>
              <w:bottom w:val="single" w:sz="4.640803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5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sis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së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684" w:hRule="exact"/>
        </w:trPr>
        <w:tc>
          <w:tcPr>
            <w:tcW w:w="2853" w:type="dxa"/>
            <w:tcBorders>
              <w:top w:val="single" w:sz="4.640803" w:space="0" w:color="000000"/>
              <w:bottom w:val="single" w:sz="4.640855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SS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H-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50" w:type="dxa"/>
            <w:tcBorders>
              <w:top w:val="single" w:sz="4.640803" w:space="0" w:color="000000"/>
              <w:bottom w:val="single" w:sz="4.640855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/>
            <w:rPr/>
          </w:p>
        </w:tc>
        <w:tc>
          <w:tcPr>
            <w:tcW w:w="3057" w:type="dxa"/>
            <w:tcBorders>
              <w:top w:val="single" w:sz="4.640803" w:space="0" w:color="000000"/>
              <w:bottom w:val="single" w:sz="4.640855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ëse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at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in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i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lik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686" w:hRule="exact"/>
        </w:trPr>
        <w:tc>
          <w:tcPr>
            <w:tcW w:w="2853" w:type="dxa"/>
            <w:tcBorders>
              <w:top w:val="single" w:sz="4.640855" w:space="0" w:color="000000"/>
              <w:bottom w:val="single" w:sz="4.640850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4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SS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H-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3350" w:type="dxa"/>
            <w:tcBorders>
              <w:top w:val="single" w:sz="4.640855" w:space="0" w:color="000000"/>
              <w:bottom w:val="single" w:sz="4.640850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/>
            <w:rPr/>
          </w:p>
        </w:tc>
        <w:tc>
          <w:tcPr>
            <w:tcW w:w="3057" w:type="dxa"/>
            <w:tcBorders>
              <w:top w:val="single" w:sz="4.640855" w:space="0" w:color="000000"/>
              <w:bottom w:val="single" w:sz="4.640850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sis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at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rit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i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lik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1022" w:hRule="exact"/>
        </w:trPr>
        <w:tc>
          <w:tcPr>
            <w:tcW w:w="2853" w:type="dxa"/>
            <w:tcBorders>
              <w:top w:val="single" w:sz="4.640850" w:space="0" w:color="000000"/>
              <w:bottom w:val="single" w:sz="4.640842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shp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dar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3350" w:type="dxa"/>
            <w:tcBorders>
              <w:top w:val="single" w:sz="4.640850" w:space="0" w:color="000000"/>
              <w:bottom w:val="single" w:sz="4.640842" w:space="0" w:color="000000"/>
              <w:left w:val="single" w:sz="4.657422" w:space="0" w:color="000000"/>
              <w:right w:val="single" w:sz="4.65742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Pr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mw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360" w:lineRule="auto"/>
              <w:ind w:left="102" w:right="249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mw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r.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ta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rë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r.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ato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rif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3057" w:type="dxa"/>
            <w:tcBorders>
              <w:top w:val="single" w:sz="4.640850" w:space="0" w:color="000000"/>
              <w:bottom w:val="single" w:sz="4.640842" w:space="0" w:color="000000"/>
              <w:left w:val="single" w:sz="4.657422" w:space="0" w:color="000000"/>
              <w:right w:val="single" w:sz="4.656462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lerësime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ra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ga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për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cë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19" w:lineRule="exact"/>
        <w:ind w:left="5126" w:right="-20"/>
        <w:jc w:val="left"/>
        <w:tabs>
          <w:tab w:pos="876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1"/>
          <w:w w:val="99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b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j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kti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li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ce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cu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r: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</w:r>
      <w:r>
        <w:rPr>
          <w:rFonts w:ascii="Garamond" w:hAnsi="Garamond" w:cs="Garamond" w:eastAsia="Garamond"/>
          <w:sz w:val="20"/>
          <w:szCs w:val="20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40" w:lineRule="auto"/>
        <w:ind w:right="1077"/>
        <w:jc w:val="righ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99"/>
          <w:i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i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i/>
        </w:rPr>
        <w:t>mi</w:t>
      </w:r>
      <w:r>
        <w:rPr>
          <w:rFonts w:ascii="Garamond" w:hAnsi="Garamond" w:cs="Garamond" w:eastAsia="Garamond"/>
          <w:sz w:val="20"/>
          <w:szCs w:val="20"/>
          <w:spacing w:val="-1"/>
          <w:w w:val="99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i/>
        </w:rPr>
        <w:t>is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i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i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i/>
        </w:rPr>
        <w:t>a</w:t>
      </w:r>
      <w:r>
        <w:rPr>
          <w:rFonts w:ascii="Garamond" w:hAnsi="Garamond" w:cs="Garamond" w:eastAsia="Garamond"/>
          <w:sz w:val="20"/>
          <w:szCs w:val="20"/>
          <w:spacing w:val="3"/>
          <w:w w:val="99"/>
          <w:i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99"/>
          <w:i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i/>
        </w:rPr>
        <w:t>ri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1" w:after="0" w:line="240" w:lineRule="auto"/>
        <w:ind w:right="853"/>
        <w:jc w:val="righ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(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i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rimi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i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99"/>
          <w:i/>
        </w:rPr>
        <w:t>u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i/>
        </w:rPr>
        <w:t>l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i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i/>
        </w:rPr>
        <w:t>)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right"/>
        <w:spacing w:after="0"/>
        <w:sectPr>
          <w:pgMar w:header="0" w:footer="0" w:top="1480" w:bottom="280" w:left="1720" w:right="940"/>
          <w:headerReference w:type="default" r:id="rId13"/>
          <w:pgSz w:w="12240" w:h="15840"/>
        </w:sectPr>
      </w:pPr>
      <w:rPr/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40" w:lineRule="auto"/>
        <w:ind w:left="494" w:right="-20"/>
        <w:jc w:val="left"/>
        <w:rPr>
          <w:rFonts w:ascii="Arial" w:hAnsi="Arial" w:cs="Arial" w:eastAsia="Arial"/>
          <w:sz w:val="47"/>
          <w:szCs w:val="47"/>
        </w:rPr>
      </w:pPr>
      <w:rPr/>
      <w:r>
        <w:rPr>
          <w:rFonts w:ascii="Arial" w:hAnsi="Arial" w:cs="Arial" w:eastAsia="Arial"/>
          <w:sz w:val="47"/>
          <w:szCs w:val="47"/>
          <w:spacing w:val="0"/>
          <w:w w:val="102"/>
        </w:rPr>
        <w:t>X</w:t>
      </w:r>
      <w:r>
        <w:rPr>
          <w:rFonts w:ascii="Arial" w:hAnsi="Arial" w:cs="Arial" w:eastAsia="Arial"/>
          <w:sz w:val="47"/>
          <w:szCs w:val="47"/>
          <w:spacing w:val="0"/>
          <w:w w:val="100"/>
        </w:rPr>
      </w:r>
    </w:p>
    <w:p>
      <w:pPr>
        <w:spacing w:before="70" w:after="0" w:line="240" w:lineRule="auto"/>
        <w:ind w:left="494" w:right="-20"/>
        <w:jc w:val="left"/>
        <w:rPr>
          <w:rFonts w:ascii="Segoe UI" w:hAnsi="Segoe UI" w:cs="Segoe UI" w:eastAsia="Segoe UI"/>
          <w:sz w:val="16"/>
          <w:szCs w:val="16"/>
        </w:rPr>
      </w:pPr>
      <w:rPr/>
      <w:r>
        <w:rPr>
          <w:rFonts w:ascii="Segoe UI" w:hAnsi="Segoe UI" w:cs="Segoe UI" w:eastAsia="Segoe UI"/>
          <w:sz w:val="16"/>
          <w:szCs w:val="16"/>
          <w:spacing w:val="-3"/>
          <w:w w:val="100"/>
        </w:rPr>
        <w:t>L</w:t>
      </w:r>
      <w:r>
        <w:rPr>
          <w:rFonts w:ascii="Segoe UI" w:hAnsi="Segoe UI" w:cs="Segoe UI" w:eastAsia="Segoe UI"/>
          <w:sz w:val="16"/>
          <w:szCs w:val="16"/>
          <w:spacing w:val="8"/>
          <w:w w:val="100"/>
        </w:rPr>
        <w:t>o</w:t>
      </w:r>
      <w:r>
        <w:rPr>
          <w:rFonts w:ascii="Segoe UI" w:hAnsi="Segoe UI" w:cs="Segoe UI" w:eastAsia="Segoe UI"/>
          <w:sz w:val="16"/>
          <w:szCs w:val="16"/>
          <w:spacing w:val="8"/>
          <w:w w:val="100"/>
        </w:rPr>
        <w:t>g</w:t>
      </w:r>
      <w:r>
        <w:rPr>
          <w:rFonts w:ascii="Segoe UI" w:hAnsi="Segoe UI" w:cs="Segoe UI" w:eastAsia="Segoe UI"/>
          <w:sz w:val="16"/>
          <w:szCs w:val="16"/>
          <w:spacing w:val="0"/>
          <w:w w:val="100"/>
        </w:rPr>
        <w:t>o</w:t>
      </w:r>
      <w:r>
        <w:rPr>
          <w:rFonts w:ascii="Segoe UI" w:hAnsi="Segoe UI" w:cs="Segoe UI" w:eastAsia="Segoe UI"/>
          <w:sz w:val="16"/>
          <w:szCs w:val="16"/>
          <w:spacing w:val="21"/>
          <w:w w:val="100"/>
        </w:rPr>
        <w:t> </w:t>
      </w:r>
      <w:r>
        <w:rPr>
          <w:rFonts w:ascii="Segoe UI" w:hAnsi="Segoe UI" w:cs="Segoe UI" w:eastAsia="Segoe UI"/>
          <w:sz w:val="16"/>
          <w:szCs w:val="16"/>
          <w:spacing w:val="0"/>
          <w:w w:val="100"/>
        </w:rPr>
        <w:t>e</w:t>
      </w:r>
      <w:r>
        <w:rPr>
          <w:rFonts w:ascii="Segoe UI" w:hAnsi="Segoe UI" w:cs="Segoe UI" w:eastAsia="Segoe UI"/>
          <w:sz w:val="16"/>
          <w:szCs w:val="16"/>
          <w:spacing w:val="8"/>
          <w:w w:val="100"/>
        </w:rPr>
        <w:t> </w:t>
      </w:r>
      <w:r>
        <w:rPr>
          <w:rFonts w:ascii="Segoe UI" w:hAnsi="Segoe UI" w:cs="Segoe UI" w:eastAsia="Segoe UI"/>
          <w:sz w:val="16"/>
          <w:szCs w:val="16"/>
          <w:spacing w:val="2"/>
          <w:w w:val="103"/>
        </w:rPr>
        <w:t>S</w:t>
      </w:r>
      <w:r>
        <w:rPr>
          <w:rFonts w:ascii="Segoe UI" w:hAnsi="Segoe UI" w:cs="Segoe UI" w:eastAsia="Segoe UI"/>
          <w:sz w:val="16"/>
          <w:szCs w:val="16"/>
          <w:spacing w:val="0"/>
          <w:w w:val="103"/>
        </w:rPr>
        <w:t>u</w:t>
      </w:r>
      <w:r>
        <w:rPr>
          <w:rFonts w:ascii="Segoe UI" w:hAnsi="Segoe UI" w:cs="Segoe UI" w:eastAsia="Segoe UI"/>
          <w:sz w:val="16"/>
          <w:szCs w:val="16"/>
          <w:spacing w:val="-32"/>
          <w:w w:val="100"/>
        </w:rPr>
        <w:t> </w:t>
      </w:r>
      <w:r>
        <w:rPr>
          <w:rFonts w:ascii="Segoe UI" w:hAnsi="Segoe UI" w:cs="Segoe UI" w:eastAsia="Segoe UI"/>
          <w:sz w:val="16"/>
          <w:szCs w:val="16"/>
          <w:spacing w:val="8"/>
          <w:w w:val="100"/>
        </w:rPr>
        <w:t>b</w:t>
      </w:r>
      <w:r>
        <w:rPr>
          <w:rFonts w:ascii="Segoe UI" w:hAnsi="Segoe UI" w:cs="Segoe UI" w:eastAsia="Segoe UI"/>
          <w:sz w:val="16"/>
          <w:szCs w:val="16"/>
          <w:spacing w:val="5"/>
          <w:w w:val="100"/>
        </w:rPr>
        <w:t>j</w:t>
      </w:r>
      <w:r>
        <w:rPr>
          <w:rFonts w:ascii="Segoe UI" w:hAnsi="Segoe UI" w:cs="Segoe UI" w:eastAsia="Segoe UI"/>
          <w:sz w:val="16"/>
          <w:szCs w:val="16"/>
          <w:spacing w:val="4"/>
          <w:w w:val="100"/>
        </w:rPr>
        <w:t>e</w:t>
      </w:r>
      <w:r>
        <w:rPr>
          <w:rFonts w:ascii="Segoe UI" w:hAnsi="Segoe UI" w:cs="Segoe UI" w:eastAsia="Segoe UI"/>
          <w:sz w:val="16"/>
          <w:szCs w:val="16"/>
          <w:spacing w:val="8"/>
          <w:w w:val="100"/>
        </w:rPr>
        <w:t>k</w:t>
      </w:r>
      <w:r>
        <w:rPr>
          <w:rFonts w:ascii="Segoe UI" w:hAnsi="Segoe UI" w:cs="Segoe UI" w:eastAsia="Segoe UI"/>
          <w:sz w:val="16"/>
          <w:szCs w:val="16"/>
          <w:spacing w:val="4"/>
          <w:w w:val="100"/>
        </w:rPr>
        <w:t>t</w:t>
      </w:r>
      <w:r>
        <w:rPr>
          <w:rFonts w:ascii="Segoe UI" w:hAnsi="Segoe UI" w:cs="Segoe UI" w:eastAsia="Segoe UI"/>
          <w:sz w:val="16"/>
          <w:szCs w:val="16"/>
          <w:spacing w:val="5"/>
          <w:w w:val="100"/>
        </w:rPr>
        <w:t>i</w:t>
      </w:r>
      <w:r>
        <w:rPr>
          <w:rFonts w:ascii="Segoe UI" w:hAnsi="Segoe UI" w:cs="Segoe UI" w:eastAsia="Segoe UI"/>
          <w:sz w:val="16"/>
          <w:szCs w:val="16"/>
          <w:spacing w:val="0"/>
          <w:w w:val="100"/>
        </w:rPr>
        <w:t>t</w:t>
      </w:r>
      <w:r>
        <w:rPr>
          <w:rFonts w:ascii="Segoe UI" w:hAnsi="Segoe UI" w:cs="Segoe UI" w:eastAsia="Segoe UI"/>
          <w:sz w:val="16"/>
          <w:szCs w:val="16"/>
          <w:spacing w:val="18"/>
          <w:w w:val="100"/>
        </w:rPr>
        <w:t> </w:t>
      </w:r>
      <w:r>
        <w:rPr>
          <w:rFonts w:ascii="Segoe UI" w:hAnsi="Segoe UI" w:cs="Segoe UI" w:eastAsia="Segoe UI"/>
          <w:sz w:val="16"/>
          <w:szCs w:val="16"/>
          <w:spacing w:val="-3"/>
          <w:w w:val="103"/>
        </w:rPr>
        <w:t>L</w:t>
      </w:r>
      <w:r>
        <w:rPr>
          <w:rFonts w:ascii="Segoe UI" w:hAnsi="Segoe UI" w:cs="Segoe UI" w:eastAsia="Segoe UI"/>
          <w:sz w:val="16"/>
          <w:szCs w:val="16"/>
          <w:spacing w:val="5"/>
          <w:w w:val="103"/>
        </w:rPr>
        <w:t>i</w:t>
      </w:r>
      <w:r>
        <w:rPr>
          <w:rFonts w:ascii="Segoe UI" w:hAnsi="Segoe UI" w:cs="Segoe UI" w:eastAsia="Segoe UI"/>
          <w:sz w:val="16"/>
          <w:szCs w:val="16"/>
          <w:spacing w:val="-1"/>
          <w:w w:val="103"/>
        </w:rPr>
        <w:t>c</w:t>
      </w:r>
      <w:r>
        <w:rPr>
          <w:rFonts w:ascii="Segoe UI" w:hAnsi="Segoe UI" w:cs="Segoe UI" w:eastAsia="Segoe UI"/>
          <w:sz w:val="16"/>
          <w:szCs w:val="16"/>
          <w:spacing w:val="4"/>
          <w:w w:val="103"/>
        </w:rPr>
        <w:t>e</w:t>
      </w:r>
      <w:r>
        <w:rPr>
          <w:rFonts w:ascii="Segoe UI" w:hAnsi="Segoe UI" w:cs="Segoe UI" w:eastAsia="Segoe UI"/>
          <w:sz w:val="16"/>
          <w:szCs w:val="16"/>
          <w:spacing w:val="0"/>
          <w:w w:val="103"/>
        </w:rPr>
        <w:t>n</w:t>
      </w:r>
      <w:r>
        <w:rPr>
          <w:rFonts w:ascii="Segoe UI" w:hAnsi="Segoe UI" w:cs="Segoe UI" w:eastAsia="Segoe UI"/>
          <w:sz w:val="16"/>
          <w:szCs w:val="16"/>
          <w:spacing w:val="-32"/>
          <w:w w:val="100"/>
        </w:rPr>
        <w:t> </w:t>
      </w:r>
      <w:r>
        <w:rPr>
          <w:rFonts w:ascii="Segoe UI" w:hAnsi="Segoe UI" w:cs="Segoe UI" w:eastAsia="Segoe UI"/>
          <w:sz w:val="16"/>
          <w:szCs w:val="16"/>
          <w:spacing w:val="-1"/>
          <w:w w:val="103"/>
        </w:rPr>
        <w:t>c</w:t>
      </w:r>
      <w:r>
        <w:rPr>
          <w:rFonts w:ascii="Segoe UI" w:hAnsi="Segoe UI" w:cs="Segoe UI" w:eastAsia="Segoe UI"/>
          <w:sz w:val="16"/>
          <w:szCs w:val="16"/>
          <w:spacing w:val="0"/>
          <w:w w:val="103"/>
        </w:rPr>
        <w:t>u</w:t>
      </w:r>
      <w:r>
        <w:rPr>
          <w:rFonts w:ascii="Segoe UI" w:hAnsi="Segoe UI" w:cs="Segoe UI" w:eastAsia="Segoe UI"/>
          <w:sz w:val="16"/>
          <w:szCs w:val="16"/>
          <w:spacing w:val="-32"/>
          <w:w w:val="100"/>
        </w:rPr>
        <w:t> </w:t>
      </w:r>
      <w:r>
        <w:rPr>
          <w:rFonts w:ascii="Segoe UI" w:hAnsi="Segoe UI" w:cs="Segoe UI" w:eastAsia="Segoe UI"/>
          <w:sz w:val="16"/>
          <w:szCs w:val="16"/>
          <w:spacing w:val="6"/>
          <w:w w:val="103"/>
        </w:rPr>
        <w:t>a</w:t>
      </w:r>
      <w:r>
        <w:rPr>
          <w:rFonts w:ascii="Segoe UI" w:hAnsi="Segoe UI" w:cs="Segoe UI" w:eastAsia="Segoe UI"/>
          <w:sz w:val="16"/>
          <w:szCs w:val="16"/>
          <w:spacing w:val="0"/>
          <w:w w:val="103"/>
        </w:rPr>
        <w:t>r</w:t>
      </w:r>
      <w:r>
        <w:rPr>
          <w:rFonts w:ascii="Segoe UI" w:hAnsi="Segoe UI" w:cs="Segoe UI" w:eastAsia="Segoe UI"/>
          <w:sz w:val="16"/>
          <w:szCs w:val="16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43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/>
        <w:pict>
          <v:group style="position:absolute;margin-left:102.364838pt;margin-top:-97.538918pt;width:194.031294pt;height:96.105232pt;mso-position-horizontal-relative:page;mso-position-vertical-relative:paragraph;z-index:-1188" coordorigin="2047,-1951" coordsize="3881,1922">
            <v:group style="position:absolute;left:2063;top:-1943;width:2;height:1907" coordorigin="2063,-1943" coordsize="2,1907">
              <v:shape style="position:absolute;left:2063;top:-1943;width:2;height:1907" coordorigin="2063,-1943" coordsize="0,1907" path="m2063,-1943l2063,-36,2063,-1943xe" filled="t" fillcolor="#000000" stroked="f">
                <v:path arrowok="t"/>
                <v:fill/>
              </v:shape>
            </v:group>
            <v:group style="position:absolute;left:2063;top:-1943;width:2;height:1907" coordorigin="2063,-1943" coordsize="2,1907">
              <v:shape style="position:absolute;left:2063;top:-1943;width:2;height:1907" coordorigin="2063,-1943" coordsize="0,1907" path="m2063,-1943l2063,-36,2063,-1943xe" filled="t" fillcolor="#F0F0F0" stroked="f">
                <v:path arrowok="t"/>
                <v:fill/>
              </v:shape>
            </v:group>
            <v:group style="position:absolute;left:2063;top:-1615;width:2;height:790" coordorigin="2063,-1615" coordsize="2,790">
              <v:shape style="position:absolute;left:2063;top:-1615;width:2;height:790" coordorigin="2063,-1615" coordsize="0,790" path="m2063,-1615l2063,-1615e" filled="f" stroked="t" strokeweight=".1pt" strokecolor="#000000">
                <v:path arrowok="t"/>
              </v:shape>
            </v:group>
            <v:group style="position:absolute;left:2063;top:-1615;width:3849;height:2" coordorigin="2063,-1615" coordsize="3849,2">
              <v:shape style="position:absolute;left:2063;top:-1615;width:3849;height:2" coordorigin="2063,-1615" coordsize="3849,0" path="m2063,-1615l2063,-1615e" filled="f" stroked="t" strokeweight=".1pt" strokecolor="#000000">
                <v:path arrowok="t"/>
              </v:shape>
            </v:group>
            <v:group style="position:absolute;left:5912;top:-1615;width:2;height:790" coordorigin="5912,-1615" coordsize="2,790">
              <v:shape style="position:absolute;left:5912;top:-1615;width:2;height:790" coordorigin="5912,-1615" coordsize="0,790" path="m5912,-1615l5912,-1615e" filled="f" stroked="t" strokeweight=".1pt" strokecolor="#000000">
                <v:path arrowok="t"/>
              </v:shape>
            </v:group>
            <v:group style="position:absolute;left:2063;top:-811;width:3849;height:2" coordorigin="2063,-811" coordsize="3849,2">
              <v:shape style="position:absolute;left:2063;top:-811;width:3849;height:2" coordorigin="2063,-811" coordsize="3849,0" path="m2063,-811l5912,-811e" filled="f" stroked="t" strokeweight="1.589899pt" strokecolor="#000000">
                <v:path arrowok="t"/>
              </v:shape>
            </v:group>
            <w10:wrap type="none"/>
          </v:group>
        </w:pic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nfo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aci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8" w:after="0" w:line="240" w:lineRule="auto"/>
        <w:ind w:left="343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1" w:lineRule="exact"/>
        <w:ind w:left="343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ubj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ktit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</w:p>
    <w:p>
      <w:pPr>
        <w:spacing w:before="7" w:after="0" w:line="30" w:lineRule="exact"/>
        <w:jc w:val="left"/>
        <w:rPr>
          <w:sz w:val="3"/>
          <w:szCs w:val="3"/>
        </w:rPr>
      </w:pPr>
      <w:rPr/>
      <w:r>
        <w:rPr>
          <w:sz w:val="3"/>
          <w:szCs w:val="3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337.340279" w:type="dxa"/>
      </w:tblPr>
      <w:tblGrid/>
      <w:tr>
        <w:trPr>
          <w:trHeight w:val="348" w:hRule="exact"/>
        </w:trPr>
        <w:tc>
          <w:tcPr>
            <w:tcW w:w="2518" w:type="dxa"/>
            <w:tcBorders>
              <w:top w:val="single" w:sz="4.641824" w:space="0" w:color="000000"/>
              <w:bottom w:val="single" w:sz="4.642784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Emë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878" w:type="dxa"/>
            <w:tcBorders>
              <w:top w:val="single" w:sz="4.641824" w:space="0" w:color="000000"/>
              <w:bottom w:val="single" w:sz="4.642784" w:space="0" w:color="000000"/>
              <w:left w:val="single" w:sz="4.636915" w:space="0" w:color="000000"/>
              <w:right w:val="single" w:sz="4.635956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pec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698" w:type="dxa"/>
            <w:tcBorders>
              <w:top w:val="single" w:sz="4.641824" w:space="0" w:color="000000"/>
              <w:bottom w:val="single" w:sz="4.642784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hën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48" w:hRule="exact"/>
        </w:trPr>
        <w:tc>
          <w:tcPr>
            <w:tcW w:w="2518" w:type="dxa"/>
            <w:tcBorders>
              <w:top w:val="single" w:sz="4.642784" w:space="0" w:color="000000"/>
              <w:bottom w:val="single" w:sz="4.642784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878" w:type="dxa"/>
            <w:tcBorders>
              <w:top w:val="single" w:sz="4.642784" w:space="0" w:color="000000"/>
              <w:bottom w:val="single" w:sz="4.642784" w:space="0" w:color="000000"/>
              <w:left w:val="single" w:sz="4.636915" w:space="0" w:color="000000"/>
              <w:right w:val="single" w:sz="4.635956" w:space="0" w:color="000000"/>
            </w:tcBorders>
          </w:tcPr>
          <w:p>
            <w:pPr/>
            <w:rPr/>
          </w:p>
        </w:tc>
        <w:tc>
          <w:tcPr>
            <w:tcW w:w="2698" w:type="dxa"/>
            <w:tcBorders>
              <w:top w:val="single" w:sz="4.642784" w:space="0" w:color="000000"/>
              <w:bottom w:val="single" w:sz="4.642784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ifi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61" w:hRule="exact"/>
        </w:trPr>
        <w:tc>
          <w:tcPr>
            <w:tcW w:w="2518" w:type="dxa"/>
            <w:tcBorders>
              <w:top w:val="single" w:sz="4.642784" w:space="0" w:color="000000"/>
              <w:bottom w:val="single" w:sz="4.641823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878" w:type="dxa"/>
            <w:tcBorders>
              <w:top w:val="single" w:sz="4.642784" w:space="0" w:color="000000"/>
              <w:bottom w:val="single" w:sz="4.641823" w:space="0" w:color="000000"/>
              <w:left w:val="single" w:sz="4.636915" w:space="0" w:color="000000"/>
              <w:right w:val="single" w:sz="4.635956" w:space="0" w:color="000000"/>
            </w:tcBorders>
          </w:tcPr>
          <w:p>
            <w:pPr/>
            <w:rPr/>
          </w:p>
        </w:tc>
        <w:tc>
          <w:tcPr>
            <w:tcW w:w="2698" w:type="dxa"/>
            <w:tcBorders>
              <w:top w:val="single" w:sz="4.642784" w:space="0" w:color="000000"/>
              <w:bottom w:val="single" w:sz="4.641823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resa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i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rit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346" w:hRule="exact"/>
        </w:trPr>
        <w:tc>
          <w:tcPr>
            <w:tcW w:w="2518" w:type="dxa"/>
            <w:tcBorders>
              <w:top w:val="single" w:sz="4.641823" w:space="0" w:color="000000"/>
              <w:bottom w:val="single" w:sz="4.642783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878" w:type="dxa"/>
            <w:tcBorders>
              <w:top w:val="single" w:sz="4.641823" w:space="0" w:color="000000"/>
              <w:bottom w:val="single" w:sz="4.642783" w:space="0" w:color="000000"/>
              <w:left w:val="single" w:sz="4.636915" w:space="0" w:color="000000"/>
              <w:right w:val="single" w:sz="4.635956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tabs>
                <w:tab w:pos="660" w:val="left"/>
                <w:tab w:pos="2560" w:val="left"/>
              </w:tabs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w w:val="99"/>
                <w:i/>
                <w:position w:val="1"/>
              </w:rPr>
              <w:t>Nr.</w:t>
            </w:r>
            <w:r>
              <w:rPr>
                <w:rFonts w:ascii="Garamond" w:hAnsi="Garamond" w:cs="Garamond" w:eastAsia="Garamond"/>
                <w:sz w:val="20"/>
                <w:szCs w:val="20"/>
                <w:w w:val="99"/>
                <w:i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i/>
                <w:u w:val="single" w:color="0000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i/>
                <w:u w:val="single" w:color="000000"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i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w w:val="99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i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i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i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u w:val="single" w:color="0000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u w:val="single" w:color="000000"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698" w:type="dxa"/>
            <w:tcBorders>
              <w:top w:val="single" w:sz="4.641823" w:space="0" w:color="000000"/>
              <w:bottom w:val="single" w:sz="4.642783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ifi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48" w:hRule="exact"/>
        </w:trPr>
        <w:tc>
          <w:tcPr>
            <w:tcW w:w="2518" w:type="dxa"/>
            <w:tcBorders>
              <w:top w:val="single" w:sz="4.642783" w:space="0" w:color="000000"/>
              <w:bottom w:val="single" w:sz="4.642783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Af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cës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878" w:type="dxa"/>
            <w:tcBorders>
              <w:top w:val="single" w:sz="4.642783" w:space="0" w:color="000000"/>
              <w:bottom w:val="single" w:sz="4.642783" w:space="0" w:color="000000"/>
              <w:left w:val="single" w:sz="4.636915" w:space="0" w:color="000000"/>
              <w:right w:val="single" w:sz="4.635956" w:space="0" w:color="000000"/>
            </w:tcBorders>
          </w:tcPr>
          <w:p>
            <w:pPr/>
            <w:rPr/>
          </w:p>
        </w:tc>
        <w:tc>
          <w:tcPr>
            <w:tcW w:w="2698" w:type="dxa"/>
            <w:tcBorders>
              <w:top w:val="single" w:sz="4.642783" w:space="0" w:color="000000"/>
              <w:bottom w:val="single" w:sz="4.642783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48" w:hRule="exact"/>
        </w:trPr>
        <w:tc>
          <w:tcPr>
            <w:tcW w:w="2518" w:type="dxa"/>
            <w:tcBorders>
              <w:top w:val="single" w:sz="4.642783" w:space="0" w:color="000000"/>
              <w:bottom w:val="single" w:sz="4.642782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Aktivit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878" w:type="dxa"/>
            <w:tcBorders>
              <w:top w:val="single" w:sz="4.642783" w:space="0" w:color="000000"/>
              <w:bottom w:val="single" w:sz="4.642782" w:space="0" w:color="000000"/>
              <w:left w:val="single" w:sz="4.636915" w:space="0" w:color="000000"/>
              <w:right w:val="single" w:sz="4.635956" w:space="0" w:color="000000"/>
            </w:tcBorders>
          </w:tcPr>
          <w:p>
            <w:pPr/>
            <w:rPr/>
          </w:p>
        </w:tc>
        <w:tc>
          <w:tcPr>
            <w:tcW w:w="2698" w:type="dxa"/>
            <w:tcBorders>
              <w:top w:val="single" w:sz="4.642783" w:space="0" w:color="000000"/>
              <w:bottom w:val="single" w:sz="4.642782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61" w:hRule="exact"/>
        </w:trPr>
        <w:tc>
          <w:tcPr>
            <w:tcW w:w="2518" w:type="dxa"/>
            <w:tcBorders>
              <w:top w:val="single" w:sz="4.642782" w:space="0" w:color="000000"/>
              <w:bottom w:val="single" w:sz="4.642782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cues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878" w:type="dxa"/>
            <w:tcBorders>
              <w:top w:val="single" w:sz="4.642782" w:space="0" w:color="000000"/>
              <w:bottom w:val="single" w:sz="4.642782" w:space="0" w:color="000000"/>
              <w:left w:val="single" w:sz="4.636915" w:space="0" w:color="000000"/>
              <w:right w:val="single" w:sz="4.635956" w:space="0" w:color="000000"/>
            </w:tcBorders>
          </w:tcPr>
          <w:p>
            <w:pPr/>
            <w:rPr/>
          </w:p>
        </w:tc>
        <w:tc>
          <w:tcPr>
            <w:tcW w:w="2698" w:type="dxa"/>
            <w:tcBorders>
              <w:top w:val="single" w:sz="4.642782" w:space="0" w:color="000000"/>
              <w:bottom w:val="single" w:sz="4.642782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Emri,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li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348" w:hRule="exact"/>
        </w:trPr>
        <w:tc>
          <w:tcPr>
            <w:tcW w:w="2518" w:type="dxa"/>
            <w:tcBorders>
              <w:top w:val="single" w:sz="4.642782" w:space="0" w:color="000000"/>
              <w:bottom w:val="single" w:sz="4.642782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IC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878" w:type="dxa"/>
            <w:tcBorders>
              <w:top w:val="single" w:sz="4.642782" w:space="0" w:color="000000"/>
              <w:bottom w:val="single" w:sz="4.642782" w:space="0" w:color="000000"/>
              <w:left w:val="single" w:sz="4.636915" w:space="0" w:color="000000"/>
              <w:right w:val="single" w:sz="4.635956" w:space="0" w:color="000000"/>
            </w:tcBorders>
          </w:tcPr>
          <w:p>
            <w:pPr/>
            <w:rPr/>
          </w:p>
        </w:tc>
        <w:tc>
          <w:tcPr>
            <w:tcW w:w="2698" w:type="dxa"/>
            <w:tcBorders>
              <w:top w:val="single" w:sz="4.642782" w:space="0" w:color="000000"/>
              <w:bottom w:val="single" w:sz="4.642782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/>
            <w:rPr/>
          </w:p>
        </w:tc>
      </w:tr>
      <w:tr>
        <w:trPr>
          <w:trHeight w:val="459" w:hRule="exact"/>
        </w:trPr>
        <w:tc>
          <w:tcPr>
            <w:tcW w:w="2518" w:type="dxa"/>
            <w:tcBorders>
              <w:top w:val="single" w:sz="4.642782" w:space="0" w:color="000000"/>
              <w:bottom w:val="single" w:sz="4.642781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fi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878" w:type="dxa"/>
            <w:tcBorders>
              <w:top w:val="single" w:sz="4.642782" w:space="0" w:color="000000"/>
              <w:bottom w:val="single" w:sz="4.642781" w:space="0" w:color="000000"/>
              <w:left w:val="single" w:sz="4.636915" w:space="0" w:color="000000"/>
              <w:right w:val="single" w:sz="4.635956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Ba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res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re,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23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698" w:type="dxa"/>
            <w:tcBorders>
              <w:top w:val="single" w:sz="4.642782" w:space="0" w:color="000000"/>
              <w:bottom w:val="single" w:sz="4.642781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/>
            <w:rPr/>
          </w:p>
        </w:tc>
      </w:tr>
      <w:tr>
        <w:trPr>
          <w:trHeight w:val="348" w:hRule="exact"/>
        </w:trPr>
        <w:tc>
          <w:tcPr>
            <w:tcW w:w="2518" w:type="dxa"/>
            <w:tcBorders>
              <w:top w:val="single" w:sz="4.642781" w:space="0" w:color="000000"/>
              <w:bottom w:val="single" w:sz="4.642781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878" w:type="dxa"/>
            <w:tcBorders>
              <w:top w:val="single" w:sz="4.642781" w:space="0" w:color="000000"/>
              <w:bottom w:val="single" w:sz="4.642781" w:space="0" w:color="000000"/>
              <w:left w:val="single" w:sz="4.636915" w:space="0" w:color="000000"/>
              <w:right w:val="single" w:sz="4.635956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tabs>
                <w:tab w:pos="1400" w:val="left"/>
              </w:tabs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w w:val="99"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w w:val="99"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u w:val="single" w:color="0000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u w:val="single" w:color="000000"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mwh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698" w:type="dxa"/>
            <w:tcBorders>
              <w:top w:val="single" w:sz="4.642781" w:space="0" w:color="000000"/>
              <w:bottom w:val="single" w:sz="4.642781" w:space="0" w:color="000000"/>
              <w:left w:val="single" w:sz="4.635956" w:space="0" w:color="000000"/>
              <w:right w:val="single" w:sz="4.636915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i/>
                <w:position w:val="1"/>
              </w:rPr>
              <w:t>rik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9" w:after="0" w:line="241" w:lineRule="exact"/>
        <w:ind w:left="4698" w:right="-20"/>
        <w:jc w:val="left"/>
        <w:tabs>
          <w:tab w:pos="87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Subj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5" w:after="0" w:line="240" w:lineRule="auto"/>
        <w:ind w:right="660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st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to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26" w:after="0" w:line="240" w:lineRule="auto"/>
        <w:ind w:right="480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he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jc w:val="right"/>
        <w:spacing w:after="0"/>
        <w:sectPr>
          <w:pgMar w:header="0" w:footer="0" w:top="1480" w:bottom="280" w:left="1720" w:right="1700"/>
          <w:headerReference w:type="default" r:id="rId14"/>
          <w:pgSz w:w="12240" w:h="15840"/>
        </w:sectPr>
      </w:pPr>
      <w:rPr/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1" w:lineRule="exact"/>
        <w:ind w:left="869" w:right="-20"/>
        <w:jc w:val="left"/>
        <w:tabs>
          <w:tab w:pos="1980" w:val="left"/>
          <w:tab w:pos="7660" w:val="left"/>
          <w:tab w:pos="94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ot.</w:t>
        <w:tab/>
      </w:r>
      <w:r>
        <w:rPr>
          <w:rFonts w:ascii="Garamond" w:hAnsi="Garamond" w:cs="Garamond" w:eastAsia="Garamond"/>
          <w:sz w:val="22"/>
          <w:szCs w:val="22"/>
          <w:spacing w:val="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1" w:lineRule="exact"/>
        <w:ind w:right="83"/>
        <w:jc w:val="right"/>
        <w:tabs>
          <w:tab w:pos="26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b/>
          <w:bCs/>
        </w:rPr>
        <w:t>ej</w:t>
      </w:r>
      <w:r>
        <w:rPr>
          <w:rFonts w:ascii="Garamond" w:hAnsi="Garamond" w:cs="Garamond" w:eastAsia="Garamond"/>
          <w:sz w:val="22"/>
          <w:szCs w:val="22"/>
          <w:spacing w:val="-2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b/>
          <w:bCs/>
        </w:rPr>
        <w:t>uar</w:t>
      </w:r>
      <w:r>
        <w:rPr>
          <w:rFonts w:ascii="Garamond" w:hAnsi="Garamond" w:cs="Garamond" w:eastAsia="Garamond"/>
          <w:sz w:val="22"/>
          <w:szCs w:val="22"/>
          <w:spacing w:val="1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b/>
          <w:bCs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b/>
          <w:bCs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b/>
          <w:bCs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b/>
          <w:bCs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9" w:after="0" w:line="240" w:lineRule="auto"/>
        <w:ind w:right="8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h.a.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4" w:right="2350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ënda: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ji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gji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le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4" w:right="6559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nde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z.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  <w:u w:val="single" w:color="000000"/>
        </w:rPr>
        <w:t>                            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04" w:right="43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tim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gull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gut”,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   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                   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ju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’u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hqip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puthje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76" w:lineRule="auto"/>
        <w:ind w:left="104" w:right="43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plot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plikimin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ionin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voj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hoq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551" w:lineRule="auto"/>
        <w:ind w:left="104" w:right="4094"/>
        <w:jc w:val="left"/>
        <w:tabs>
          <w:tab w:pos="36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gut: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uto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</w:p>
    <w:p>
      <w:pPr>
        <w:spacing w:before="2" w:after="0" w:line="240" w:lineRule="auto"/>
        <w:ind w:left="104" w:right="5853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                                               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1" w:lineRule="exact"/>
        <w:ind w:left="104" w:right="3100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l: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                          </w:t>
      </w:r>
      <w:r>
        <w:rPr>
          <w:rFonts w:ascii="Garamond" w:hAnsi="Garamond" w:cs="Garamond" w:eastAsia="Garamond"/>
          <w:sz w:val="22"/>
          <w:szCs w:val="22"/>
          <w:spacing w:val="-1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-1"/>
        </w:rPr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</w:rPr>
        <w:t>x</w:t>
      </w:r>
      <w:r>
        <w:rPr>
          <w:rFonts w:ascii="Garamond" w:hAnsi="Garamond" w:cs="Garamond" w:eastAsia="Garamond"/>
          <w:sz w:val="22"/>
          <w:szCs w:val="22"/>
          <w:spacing w:val="0"/>
        </w:rPr>
        <w:t>:</w:t>
      </w:r>
      <w:r>
        <w:rPr>
          <w:rFonts w:ascii="Garamond" w:hAnsi="Garamond" w:cs="Garamond" w:eastAsia="Garamond"/>
          <w:sz w:val="22"/>
          <w:szCs w:val="22"/>
          <w:spacing w:val="-3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                          </w:t>
      </w:r>
      <w:r>
        <w:rPr>
          <w:rFonts w:ascii="Garamond" w:hAnsi="Garamond" w:cs="Garamond" w:eastAsia="Garamond"/>
          <w:sz w:val="22"/>
          <w:szCs w:val="22"/>
          <w:spacing w:val="2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2"/>
        </w:rPr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il: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                          </w:t>
      </w:r>
      <w:r>
        <w:rPr>
          <w:rFonts w:ascii="Garamond" w:hAnsi="Garamond" w:cs="Garamond" w:eastAsia="Garamond"/>
          <w:sz w:val="22"/>
          <w:szCs w:val="22"/>
          <w:spacing w:val="-1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9" w:after="0" w:line="241" w:lineRule="exact"/>
        <w:ind w:left="4766" w:right="-20"/>
        <w:jc w:val="left"/>
        <w:tabs>
          <w:tab w:pos="91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Subj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5" w:after="0" w:line="240" w:lineRule="auto"/>
        <w:ind w:right="1166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st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to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26" w:after="0" w:line="240" w:lineRule="auto"/>
        <w:ind w:right="987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he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jc w:val="right"/>
        <w:spacing w:after="0"/>
        <w:sectPr>
          <w:pgMar w:header="0" w:footer="0" w:top="1480" w:bottom="280" w:left="1620" w:right="1060"/>
          <w:headerReference w:type="default" r:id="rId15"/>
          <w:pgSz w:w="12240" w:h="15840"/>
        </w:sectPr>
      </w:pPr>
      <w:rPr/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left="403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1" w:lineRule="exact"/>
        <w:ind w:left="403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bi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ik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0" w:footer="0" w:top="1480" w:bottom="280" w:left="1320" w:right="640"/>
          <w:headerReference w:type="default" r:id="rId16"/>
          <w:pgSz w:w="12240" w:h="15840"/>
        </w:sectPr>
      </w:pPr>
      <w:rPr/>
    </w:p>
    <w:p>
      <w:pPr>
        <w:spacing w:before="39" w:after="0" w:line="241" w:lineRule="exact"/>
        <w:ind w:left="403" w:right="-73"/>
        <w:jc w:val="left"/>
        <w:tabs>
          <w:tab w:pos="3400" w:val="left"/>
          <w:tab w:pos="692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/>
        <w:pict>
          <v:group style="position:absolute;margin-left:236.160004pt;margin-top:36.773972pt;width:176.032809pt;height:.1pt;mso-position-horizontal-relative:page;mso-position-vertical-relative:paragraph;z-index:-1187" coordorigin="4723,735" coordsize="3521,2">
            <v:shape style="position:absolute;left:4723;top:735;width:3521;height:2" coordorigin="4723,735" coordsize="3521,0" path="m4723,735l8244,735e" filled="f" stroked="t" strokeweight=".55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</w:rPr>
        <w:t>bj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ktit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të</w:t>
      </w:r>
      <w:r>
        <w:rPr>
          <w:rFonts w:ascii="Garamond" w:hAnsi="Garamond" w:cs="Garamond" w:eastAsia="Garamond"/>
          <w:sz w:val="22"/>
          <w:szCs w:val="22"/>
          <w:spacing w:val="-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:</w:t>
        <w:tab/>
      </w:r>
      <w:r>
        <w:rPr>
          <w:rFonts w:ascii="Garamond" w:hAnsi="Garamond" w:cs="Garamond" w:eastAsia="Garamond"/>
          <w:sz w:val="22"/>
          <w:szCs w:val="22"/>
          <w:spacing w:val="0"/>
        </w:rPr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39" w:after="0" w:line="241" w:lineRule="exact"/>
        <w:ind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ecifiki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lice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cë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20" w:right="640"/>
          <w:cols w:num="2" w:equalWidth="0">
            <w:col w:w="6924" w:space="535"/>
            <w:col w:w="2821"/>
          </w:cols>
        </w:sectPr>
      </w:pPr>
      <w:rPr/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20" w:right="640"/>
        </w:sectPr>
      </w:pPr>
      <w:rPr/>
    </w:p>
    <w:p>
      <w:pPr>
        <w:spacing w:before="39" w:after="0" w:line="240" w:lineRule="auto"/>
        <w:ind w:left="403" w:right="-73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</w:p>
    <w:p>
      <w:pPr>
        <w:spacing w:before="7" w:after="0" w:line="280" w:lineRule="atLeast"/>
        <w:ind w:right="46" w:firstLine="283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resa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cës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lice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20" w:right="640"/>
          <w:cols w:num="2" w:equalWidth="0">
            <w:col w:w="1047" w:space="6129"/>
            <w:col w:w="3104"/>
          </w:cols>
        </w:sectPr>
      </w:pPr>
      <w:rPr/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20" w:right="640"/>
        </w:sectPr>
      </w:pPr>
      <w:rPr/>
    </w:p>
    <w:p>
      <w:pPr>
        <w:spacing w:before="39" w:after="0" w:line="240" w:lineRule="auto"/>
        <w:ind w:left="403" w:right="-77"/>
        <w:jc w:val="left"/>
        <w:tabs>
          <w:tab w:pos="1180" w:val="left"/>
          <w:tab w:pos="1440" w:val="left"/>
          <w:tab w:pos="26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nti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mit</w:t>
        <w:tab/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</w:p>
    <w:p>
      <w:pPr>
        <w:spacing w:before="35" w:after="0" w:line="241" w:lineRule="exact"/>
        <w:ind w:left="120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QKB</w:t>
      </w:r>
    </w:p>
    <w:p>
      <w:pPr>
        <w:spacing w:before="39" w:after="0" w:line="240" w:lineRule="auto"/>
        <w:ind w:right="-20"/>
        <w:jc w:val="left"/>
        <w:tabs>
          <w:tab w:pos="302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i/>
        </w:rPr>
        <w:t>NU</w:t>
      </w:r>
      <w:r>
        <w:rPr>
          <w:rFonts w:ascii="Garamond" w:hAnsi="Garamond" w:cs="Garamond" w:eastAsia="Garamond"/>
          <w:sz w:val="22"/>
          <w:szCs w:val="22"/>
          <w:spacing w:val="1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i/>
        </w:rPr>
        <w:t>S:</w:t>
      </w:r>
      <w:r>
        <w:rPr>
          <w:rFonts w:ascii="Garamond" w:hAnsi="Garamond" w:cs="Garamond" w:eastAsia="Garamond"/>
          <w:sz w:val="22"/>
          <w:szCs w:val="22"/>
          <w:spacing w:val="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i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i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i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  <w:i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20" w:right="640"/>
          <w:cols w:num="2" w:equalWidth="0">
            <w:col w:w="2902" w:space="501"/>
            <w:col w:w="6877"/>
          </w:cols>
        </w:sectPr>
      </w:pPr>
      <w:rPr/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20" w:right="640"/>
        </w:sectPr>
      </w:pPr>
      <w:rPr/>
    </w:p>
    <w:p>
      <w:pPr>
        <w:spacing w:before="39" w:after="0" w:line="241" w:lineRule="exact"/>
        <w:ind w:left="403" w:right="-73"/>
        <w:jc w:val="left"/>
        <w:tabs>
          <w:tab w:pos="27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l: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39" w:after="0" w:line="241" w:lineRule="exact"/>
        <w:ind w:right="-73"/>
        <w:jc w:val="left"/>
        <w:tabs>
          <w:tab w:pos="23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1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</w:rPr>
        <w:t>x</w:t>
      </w:r>
      <w:r>
        <w:rPr>
          <w:rFonts w:ascii="Garamond" w:hAnsi="Garamond" w:cs="Garamond" w:eastAsia="Garamond"/>
          <w:sz w:val="22"/>
          <w:szCs w:val="22"/>
          <w:spacing w:val="0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39" w:after="0" w:line="241" w:lineRule="exact"/>
        <w:ind w:right="-20"/>
        <w:jc w:val="left"/>
        <w:tabs>
          <w:tab w:pos="24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</w:rPr>
        <w:t>il: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20" w:right="640"/>
          <w:cols w:num="3" w:equalWidth="0">
            <w:col w:w="2712" w:space="691"/>
            <w:col w:w="2347" w:space="1709"/>
            <w:col w:w="2821"/>
          </w:cols>
        </w:sectPr>
      </w:pPr>
      <w:rPr/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75" w:lineRule="auto"/>
        <w:ind w:left="120" w:right="744" w:firstLine="283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ktivit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hqip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komunikoh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t,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puthje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komuni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imit,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gull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gut”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gullojnë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hqipt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t: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840" w:right="745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komunikim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onik,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komunikim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t”;</w:t>
      </w:r>
    </w:p>
    <w:p>
      <w:pPr>
        <w:spacing w:before="0" w:after="0" w:line="240" w:lineRule="auto"/>
        <w:ind w:left="840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x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omunik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mit”;</w:t>
      </w:r>
    </w:p>
    <w:p>
      <w:pPr>
        <w:spacing w:before="35" w:after="0" w:line="276" w:lineRule="auto"/>
        <w:ind w:left="840" w:right="743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nikimit”;</w:t>
      </w:r>
    </w:p>
    <w:p>
      <w:pPr>
        <w:spacing w:before="0" w:after="0" w:line="245" w:lineRule="exact"/>
        <w:ind w:left="840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bimit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kl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mbi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ikimit”.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5" w:lineRule="auto"/>
        <w:ind w:left="120" w:right="740" w:firstLine="283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him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munikimin,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lidh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nikimit”,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gull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gut”.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20" w:right="743" w:firstLine="283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tojë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uto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ionin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komunikim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t”,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g”,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voj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nikimit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1" w:lineRule="exact"/>
        <w:ind w:left="4723" w:right="-20"/>
        <w:jc w:val="left"/>
        <w:tabs>
          <w:tab w:pos="874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</w:rPr>
        <w:t>Subj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</w:rPr>
        <w:t>li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u w:val="single" w:color="000000"/>
        </w:rPr>
      </w:r>
      <w:r>
        <w:rPr>
          <w:rFonts w:ascii="Garamond" w:hAnsi="Garamond" w:cs="Garamond" w:eastAsia="Garamond"/>
          <w:sz w:val="22"/>
          <w:szCs w:val="22"/>
          <w:spacing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9" w:after="0" w:line="240" w:lineRule="auto"/>
        <w:ind w:left="6782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istr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6782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kri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i/>
        </w:rPr>
        <w:t>v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20" w:right="64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549" w:lineRule="exact"/>
        <w:ind w:left="250" w:right="-20"/>
        <w:jc w:val="left"/>
        <w:rPr>
          <w:rFonts w:ascii="Arial" w:hAnsi="Arial" w:cs="Arial" w:eastAsia="Arial"/>
          <w:sz w:val="48"/>
          <w:szCs w:val="48"/>
        </w:rPr>
      </w:pPr>
      <w:rPr/>
      <w:r>
        <w:rPr>
          <w:rFonts w:ascii="Arial" w:hAnsi="Arial" w:cs="Arial" w:eastAsia="Arial"/>
          <w:sz w:val="48"/>
          <w:szCs w:val="48"/>
          <w:spacing w:val="0"/>
          <w:w w:val="100"/>
          <w:position w:val="-1"/>
        </w:rPr>
        <w:t>X</w:t>
      </w:r>
      <w:r>
        <w:rPr>
          <w:rFonts w:ascii="Arial" w:hAnsi="Arial" w:cs="Arial" w:eastAsia="Arial"/>
          <w:sz w:val="48"/>
          <w:szCs w:val="48"/>
          <w:spacing w:val="0"/>
          <w:w w:val="100"/>
          <w:position w:val="0"/>
        </w:rPr>
      </w:r>
    </w:p>
    <w:p>
      <w:pPr>
        <w:spacing w:before="82" w:after="0" w:line="188" w:lineRule="exact"/>
        <w:ind w:left="250" w:right="-20"/>
        <w:jc w:val="left"/>
        <w:rPr>
          <w:rFonts w:ascii="Tahoma" w:hAnsi="Tahoma" w:cs="Tahoma" w:eastAsia="Tahoma"/>
          <w:sz w:val="16"/>
          <w:szCs w:val="16"/>
        </w:rPr>
      </w:pPr>
      <w:rPr/>
      <w:r>
        <w:rPr>
          <w:rFonts w:ascii="Tahoma" w:hAnsi="Tahoma" w:cs="Tahoma" w:eastAsia="Tahoma"/>
          <w:sz w:val="16"/>
          <w:szCs w:val="16"/>
          <w:spacing w:val="-7"/>
          <w:w w:val="100"/>
          <w:position w:val="-1"/>
        </w:rPr>
        <w:t>L</w:t>
      </w:r>
      <w:r>
        <w:rPr>
          <w:rFonts w:ascii="Tahoma" w:hAnsi="Tahoma" w:cs="Tahoma" w:eastAsia="Tahoma"/>
          <w:sz w:val="16"/>
          <w:szCs w:val="16"/>
          <w:spacing w:val="0"/>
          <w:w w:val="100"/>
          <w:position w:val="-1"/>
        </w:rPr>
        <w:t>o</w:t>
      </w:r>
      <w:r>
        <w:rPr>
          <w:rFonts w:ascii="Tahoma" w:hAnsi="Tahoma" w:cs="Tahoma" w:eastAsia="Tahoma"/>
          <w:sz w:val="16"/>
          <w:szCs w:val="16"/>
          <w:spacing w:val="-1"/>
          <w:w w:val="100"/>
          <w:position w:val="-1"/>
        </w:rPr>
        <w:t>g</w:t>
      </w:r>
      <w:r>
        <w:rPr>
          <w:rFonts w:ascii="Tahoma" w:hAnsi="Tahoma" w:cs="Tahoma" w:eastAsia="Tahoma"/>
          <w:sz w:val="16"/>
          <w:szCs w:val="16"/>
          <w:spacing w:val="0"/>
          <w:w w:val="100"/>
          <w:position w:val="-1"/>
        </w:rPr>
        <w:t>o</w:t>
      </w:r>
      <w:r>
        <w:rPr>
          <w:rFonts w:ascii="Tahoma" w:hAnsi="Tahoma" w:cs="Tahoma" w:eastAsia="Tahoma"/>
          <w:sz w:val="16"/>
          <w:szCs w:val="16"/>
          <w:spacing w:val="5"/>
          <w:w w:val="100"/>
          <w:position w:val="-1"/>
        </w:rPr>
        <w:t> </w:t>
      </w:r>
      <w:r>
        <w:rPr>
          <w:rFonts w:ascii="Tahoma" w:hAnsi="Tahoma" w:cs="Tahoma" w:eastAsia="Tahoma"/>
          <w:sz w:val="16"/>
          <w:szCs w:val="16"/>
          <w:spacing w:val="0"/>
          <w:w w:val="100"/>
          <w:position w:val="-1"/>
        </w:rPr>
        <w:t>e</w:t>
      </w:r>
      <w:r>
        <w:rPr>
          <w:rFonts w:ascii="Tahoma" w:hAnsi="Tahoma" w:cs="Tahoma" w:eastAsia="Tahoma"/>
          <w:sz w:val="16"/>
          <w:szCs w:val="16"/>
          <w:spacing w:val="1"/>
          <w:w w:val="100"/>
          <w:position w:val="-1"/>
        </w:rPr>
        <w:t> </w:t>
      </w:r>
      <w:r>
        <w:rPr>
          <w:rFonts w:ascii="Tahoma" w:hAnsi="Tahoma" w:cs="Tahoma" w:eastAsia="Tahoma"/>
          <w:sz w:val="16"/>
          <w:szCs w:val="16"/>
          <w:spacing w:val="6"/>
          <w:w w:val="103"/>
          <w:position w:val="-1"/>
        </w:rPr>
        <w:t>A</w:t>
      </w:r>
      <w:r>
        <w:rPr>
          <w:rFonts w:ascii="Tahoma" w:hAnsi="Tahoma" w:cs="Tahoma" w:eastAsia="Tahoma"/>
          <w:sz w:val="16"/>
          <w:szCs w:val="16"/>
          <w:spacing w:val="-1"/>
          <w:w w:val="103"/>
          <w:position w:val="-1"/>
        </w:rPr>
        <w:t>p</w:t>
      </w:r>
      <w:r>
        <w:rPr>
          <w:rFonts w:ascii="Tahoma" w:hAnsi="Tahoma" w:cs="Tahoma" w:eastAsia="Tahoma"/>
          <w:sz w:val="16"/>
          <w:szCs w:val="16"/>
          <w:spacing w:val="-8"/>
          <w:w w:val="103"/>
          <w:position w:val="-1"/>
        </w:rPr>
        <w:t>li</w:t>
      </w:r>
      <w:r>
        <w:rPr>
          <w:rFonts w:ascii="Tahoma" w:hAnsi="Tahoma" w:cs="Tahoma" w:eastAsia="Tahoma"/>
          <w:sz w:val="16"/>
          <w:szCs w:val="16"/>
          <w:spacing w:val="-7"/>
          <w:w w:val="103"/>
          <w:position w:val="-1"/>
        </w:rPr>
        <w:t>k</w:t>
      </w:r>
      <w:r>
        <w:rPr>
          <w:rFonts w:ascii="Tahoma" w:hAnsi="Tahoma" w:cs="Tahoma" w:eastAsia="Tahoma"/>
          <w:sz w:val="16"/>
          <w:szCs w:val="16"/>
          <w:spacing w:val="-2"/>
          <w:w w:val="103"/>
          <w:position w:val="-1"/>
        </w:rPr>
        <w:t>u</w:t>
      </w:r>
      <w:r>
        <w:rPr>
          <w:rFonts w:ascii="Tahoma" w:hAnsi="Tahoma" w:cs="Tahoma" w:eastAsia="Tahoma"/>
          <w:sz w:val="16"/>
          <w:szCs w:val="16"/>
          <w:spacing w:val="3"/>
          <w:w w:val="103"/>
          <w:position w:val="-1"/>
        </w:rPr>
        <w:t>e</w:t>
      </w:r>
      <w:r>
        <w:rPr>
          <w:rFonts w:ascii="Tahoma" w:hAnsi="Tahoma" w:cs="Tahoma" w:eastAsia="Tahoma"/>
          <w:sz w:val="16"/>
          <w:szCs w:val="16"/>
          <w:spacing w:val="1"/>
          <w:w w:val="103"/>
          <w:position w:val="-1"/>
        </w:rPr>
        <w:t>s</w:t>
      </w:r>
      <w:r>
        <w:rPr>
          <w:rFonts w:ascii="Tahoma" w:hAnsi="Tahoma" w:cs="Tahoma" w:eastAsia="Tahoma"/>
          <w:sz w:val="16"/>
          <w:szCs w:val="16"/>
          <w:spacing w:val="-8"/>
          <w:w w:val="103"/>
          <w:position w:val="-1"/>
        </w:rPr>
        <w:t>it</w:t>
      </w:r>
      <w:r>
        <w:rPr>
          <w:rFonts w:ascii="Tahoma" w:hAnsi="Tahoma" w:cs="Tahoma" w:eastAsia="Tahoma"/>
          <w:sz w:val="16"/>
          <w:szCs w:val="16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4" w:after="0" w:line="240" w:lineRule="auto"/>
        <w:ind w:left="3369" w:right="3367"/>
        <w:jc w:val="center"/>
        <w:rPr>
          <w:rFonts w:ascii="Garamond" w:hAnsi="Garamond" w:cs="Garamond" w:eastAsia="Garamond"/>
          <w:sz w:val="28"/>
          <w:szCs w:val="28"/>
        </w:rPr>
      </w:pPr>
      <w:rPr/>
      <w:r>
        <w:rPr/>
        <w:pict>
          <v:group style="position:absolute;margin-left:71.202896pt;margin-top:-94.366844pt;width:193.832486pt;height:96.380577pt;mso-position-horizontal-relative:page;mso-position-vertical-relative:paragraph;z-index:-1186" coordorigin="1424,-1887" coordsize="3877,1928">
            <v:group style="position:absolute;left:1440;top:-1880;width:2;height:1913" coordorigin="1440,-1880" coordsize="2,1913">
              <v:shape style="position:absolute;left:1440;top:-1880;width:2;height:1913" coordorigin="1440,-1880" coordsize="0,1913" path="m1440,-1880l1440,33,1440,-1880xe" filled="t" fillcolor="#000000" stroked="f">
                <v:path arrowok="t"/>
                <v:fill/>
              </v:shape>
            </v:group>
            <v:group style="position:absolute;left:1440;top:-1880;width:2;height:1913" coordorigin="1440,-1880" coordsize="2,1913">
              <v:shape style="position:absolute;left:1440;top:-1880;width:2;height:1913" coordorigin="1440,-1880" coordsize="0,1913" path="m1440,-1880l1440,33,1440,-1880xe" filled="t" fillcolor="#F0F0F0" stroked="f">
                <v:path arrowok="t"/>
                <v:fill/>
              </v:shape>
            </v:group>
            <v:group style="position:absolute;left:1440;top:-1551;width:2;height:792" coordorigin="1440,-1551" coordsize="2,792">
              <v:shape style="position:absolute;left:1440;top:-1551;width:2;height:792" coordorigin="1440,-1551" coordsize="0,792" path="m1440,-1551l1440,-1551e" filled="f" stroked="t" strokeweight=".1pt" strokecolor="#000000">
                <v:path arrowok="t"/>
              </v:shape>
            </v:group>
            <v:group style="position:absolute;left:1440;top:-1551;width:3845;height:2" coordorigin="1440,-1551" coordsize="3845,2">
              <v:shape style="position:absolute;left:1440;top:-1551;width:3845;height:2" coordorigin="1440,-1551" coordsize="3845,0" path="m1440,-1551l1440,-1551e" filled="f" stroked="t" strokeweight=".1pt" strokecolor="#000000">
                <v:path arrowok="t"/>
              </v:shape>
            </v:group>
            <v:group style="position:absolute;left:5285;top:-1551;width:2;height:792" coordorigin="5285,-1551" coordsize="2,792">
              <v:shape style="position:absolute;left:5285;top:-1551;width:2;height:792" coordorigin="5285,-1551" coordsize="0,792" path="m5285,-1551l5285,-1551e" filled="f" stroked="t" strokeweight=".1pt" strokecolor="#000000">
                <v:path arrowok="t"/>
              </v:shape>
            </v:group>
            <v:group style="position:absolute;left:1440;top:-744;width:3845;height:2" coordorigin="1440,-744" coordsize="3845,2">
              <v:shape style="position:absolute;left:1440;top:-744;width:3845;height:2" coordorigin="1440,-744" coordsize="3845,0" path="m1440,-744l5285,-744e" filled="f" stroked="t" strokeweight="1.594202pt" strokecolor="#000000">
                <v:path arrowok="t"/>
              </v:shape>
            </v:group>
            <w10:wrap type="none"/>
          </v:group>
        </w:pic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F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8"/>
          <w:szCs w:val="2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8"/>
          <w:szCs w:val="2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8"/>
          <w:szCs w:val="2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8"/>
          <w:szCs w:val="28"/>
          <w:spacing w:val="68"/>
          <w:w w:val="100"/>
          <w:b/>
          <w:bCs/>
        </w:rPr>
        <w:t> </w:t>
      </w:r>
      <w:r>
        <w:rPr>
          <w:rFonts w:ascii="Garamond" w:hAnsi="Garamond" w:cs="Garamond" w:eastAsia="Garamond"/>
          <w:sz w:val="28"/>
          <w:szCs w:val="28"/>
          <w:spacing w:val="0"/>
          <w:w w:val="100"/>
          <w:b/>
          <w:bCs/>
        </w:rPr>
        <w:t>A3</w:t>
      </w:r>
      <w:r>
        <w:rPr>
          <w:rFonts w:ascii="Garamond" w:hAnsi="Garamond" w:cs="Garamond" w:eastAsia="Garamond"/>
          <w:sz w:val="28"/>
          <w:szCs w:val="28"/>
          <w:spacing w:val="0"/>
          <w:w w:val="10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336" w:right="43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601" w:right="26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left="100" w:right="-20"/>
        <w:jc w:val="left"/>
        <w:tabs>
          <w:tab w:pos="1060" w:val="left"/>
          <w:tab w:pos="34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00" w:right="-20"/>
        <w:jc w:val="left"/>
        <w:tabs>
          <w:tab w:pos="64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00" w:right="-20"/>
        <w:jc w:val="left"/>
        <w:tabs>
          <w:tab w:pos="62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00" w:right="-20"/>
        <w:jc w:val="left"/>
        <w:tabs>
          <w:tab w:pos="3160" w:val="left"/>
          <w:tab w:pos="6200" w:val="left"/>
          <w:tab w:pos="89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00" w:right="-20"/>
        <w:jc w:val="left"/>
        <w:tabs>
          <w:tab w:pos="80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Komb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63" w:lineRule="exact"/>
        <w:ind w:left="100" w:right="-20"/>
        <w:jc w:val="left"/>
        <w:tabs>
          <w:tab w:pos="5320" w:val="left"/>
          <w:tab w:pos="83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100" w:right="58"/>
        <w:jc w:val="left"/>
        <w:tabs>
          <w:tab w:pos="6280" w:val="left"/>
          <w:tab w:pos="8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540" w:lineRule="atLeast"/>
        <w:ind w:left="100" w:right="717"/>
        <w:jc w:val="left"/>
        <w:tabs>
          <w:tab w:pos="39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63" w:lineRule="exact"/>
        <w:ind w:left="100" w:right="-20"/>
        <w:jc w:val="left"/>
        <w:tabs>
          <w:tab w:pos="3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63" w:lineRule="exact"/>
        <w:ind w:left="100" w:right="-20"/>
        <w:jc w:val="left"/>
        <w:tabs>
          <w:tab w:pos="2180" w:val="left"/>
          <w:tab w:pos="4380" w:val="left"/>
          <w:tab w:pos="6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4749" w:right="-20"/>
        <w:jc w:val="left"/>
        <w:tabs>
          <w:tab w:pos="91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Su</w:t>
      </w:r>
      <w:r>
        <w:rPr>
          <w:rFonts w:ascii="Garamond" w:hAnsi="Garamond" w:cs="Garamond" w:eastAsia="Garamond"/>
          <w:sz w:val="24"/>
          <w:szCs w:val="2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78" w:lineRule="exact"/>
        <w:ind w:right="1184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  <w:position w:val="1"/>
        </w:rPr>
        <w:t>st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  <w:position w:val="1"/>
        </w:rPr>
        <w:t>to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position w:val="0"/>
        </w:rPr>
      </w:r>
    </w:p>
    <w:p>
      <w:pPr>
        <w:spacing w:before="0" w:after="0" w:line="240" w:lineRule="auto"/>
        <w:ind w:right="1004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mi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he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sectPr>
      <w:pgMar w:header="0" w:footer="0" w:top="1480" w:bottom="280" w:left="1340" w:right="1320"/>
      <w:headerReference w:type="default" r:id="rId17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Segoe UI">
    <w:altName w:val="Segoe UI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.639999pt;margin-top:36.127270pt;width:49.145002pt;height:14pt;mso-position-horizontal-relative:page;mso-position-vertical-relative:page;z-index:-1196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56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nd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y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hu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1.239990pt;margin-top:57.48727pt;width:32.705002pt;height:14pt;mso-position-horizontal-relative:page;mso-position-vertical-relative:page;z-index:-1195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56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2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.639999pt;margin-top:36.127270pt;width:335.22501pt;height:35.36pt;mso-position-horizontal-relative:page;mso-position-vertical-relative:page;z-index:-1194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56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g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j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2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p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j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3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8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7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3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9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7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g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u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3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b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h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3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f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k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3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v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3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d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3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7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z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b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3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2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8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j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  <w:p>
                <w:pPr>
                  <w:spacing w:before="7" w:after="0" w:line="150" w:lineRule="exact"/>
                  <w:jc w:val="left"/>
                  <w:rPr>
                    <w:sz w:val="15"/>
                    <w:szCs w:val="15"/>
                  </w:rPr>
                </w:pPr>
                <w:rPr/>
                <w:r>
                  <w:rPr>
                    <w:sz w:val="15"/>
                    <w:szCs w:val="15"/>
                  </w:rPr>
                </w:r>
              </w:p>
              <w:p>
                <w:pPr>
                  <w:spacing w:before="0" w:after="0" w:line="240" w:lineRule="auto"/>
                  <w:ind w:right="1488"/>
                  <w:jc w:val="righ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99"/>
                  </w:rPr>
                  <w:t>11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2.010178pt;margin-top:88.519836pt;width:191.209823pt;height:39.869484pt;mso-position-horizontal-relative:page;mso-position-vertical-relative:page;z-index:-1193" coordorigin="1440,1770" coordsize="3824,797">
          <v:group style="position:absolute;left:1441;top:1771;width:2;height:795" coordorigin="1441,1771" coordsize="2,795">
            <v:shape style="position:absolute;left:1441;top:1771;width:2;height:795" coordorigin="1441,1771" coordsize="0,795" path="m1441,1771l1441,1771e" filled="f" stroked="t" strokeweight=".1pt" strokecolor="#000000">
              <v:path arrowok="t"/>
            </v:shape>
          </v:group>
          <v:group style="position:absolute;left:1441;top:1771;width:3822;height:2" coordorigin="1441,1771" coordsize="3822,2">
            <v:shape style="position:absolute;left:1441;top:1771;width:3822;height:2" coordorigin="1441,1771" coordsize="3822,0" path="m1441,1771l1441,1771e" filled="f" stroked="t" strokeweight=".1pt" strokecolor="#000000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5252pt;margin-top:102.627884pt;width:61.066761pt;height:40.127927pt;mso-position-horizontal-relative:page;mso-position-vertical-relative:page;z-index:-1192" type="#_x0000_t202" filled="f" stroked="f">
          <v:textbox inset="0,0,0,0">
            <w:txbxContent>
              <w:p>
                <w:pPr>
                  <w:spacing w:before="0" w:after="0" w:line="511" w:lineRule="exact"/>
                  <w:ind w:left="20" w:right="-20"/>
                  <w:jc w:val="left"/>
                  <w:rPr>
                    <w:rFonts w:ascii="Arial" w:hAnsi="Arial" w:cs="Arial" w:eastAsia="Arial"/>
                    <w:sz w:val="48"/>
                    <w:szCs w:val="48"/>
                  </w:rPr>
                </w:pPr>
                <w:rPr/>
                <w:r>
                  <w:rPr>
                    <w:rFonts w:ascii="Arial" w:hAnsi="Arial" w:cs="Arial" w:eastAsia="Arial"/>
                    <w:sz w:val="48"/>
                    <w:szCs w:val="48"/>
                    <w:spacing w:val="0"/>
                    <w:w w:val="100"/>
                  </w:rPr>
                  <w:t>X</w:t>
                </w:r>
                <w:r>
                  <w:rPr>
                    <w:rFonts w:ascii="Arial" w:hAnsi="Arial" w:cs="Arial" w:eastAsia="Arial"/>
                    <w:sz w:val="48"/>
                    <w:szCs w:val="48"/>
                    <w:spacing w:val="0"/>
                    <w:w w:val="100"/>
                  </w:rPr>
                </w:r>
              </w:p>
              <w:p>
                <w:pPr>
                  <w:spacing w:before="83" w:after="0" w:line="240" w:lineRule="auto"/>
                  <w:ind w:left="20" w:right="-45"/>
                  <w:jc w:val="left"/>
                  <w:rPr>
                    <w:rFonts w:ascii="Tahoma" w:hAnsi="Tahoma" w:cs="Tahoma" w:eastAsia="Tahoma"/>
                    <w:sz w:val="16"/>
                    <w:szCs w:val="16"/>
                  </w:rPr>
                </w:pPr>
                <w:rPr/>
                <w:r>
                  <w:rPr>
                    <w:rFonts w:ascii="Tahoma" w:hAnsi="Tahoma" w:cs="Tahoma" w:eastAsia="Tahoma"/>
                    <w:sz w:val="16"/>
                    <w:szCs w:val="16"/>
                    <w:spacing w:val="-7"/>
                    <w:w w:val="100"/>
                  </w:rPr>
                  <w:t>L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o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1"/>
                    <w:w w:val="100"/>
                  </w:rPr>
                  <w:t>g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o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2"/>
                    <w:w w:val="100"/>
                  </w:rPr>
                  <w:t> 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e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6"/>
                    <w:w w:val="102"/>
                  </w:rPr>
                  <w:t>A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1"/>
                    <w:w w:val="102"/>
                  </w:rPr>
                  <w:t>p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8"/>
                    <w:w w:val="102"/>
                  </w:rPr>
                  <w:t>li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7"/>
                    <w:w w:val="102"/>
                  </w:rPr>
                  <w:t>k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2"/>
                    <w:w w:val="102"/>
                  </w:rPr>
                  <w:t>u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3"/>
                    <w:w w:val="102"/>
                  </w:rPr>
                  <w:t>e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1"/>
                    <w:w w:val="102"/>
                  </w:rPr>
                  <w:t>s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8"/>
                    <w:w w:val="102"/>
                  </w:rPr>
                  <w:t>it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1.261238pt;margin-top:88.488724pt;width:193.187792pt;height:41.294223pt;mso-position-horizontal-relative:page;mso-position-vertical-relative:page;z-index:-1191" coordorigin="1425,1770" coordsize="3864,826">
          <v:group style="position:absolute;left:1441;top:1771;width:2;height:794" coordorigin="1441,1771" coordsize="2,794">
            <v:shape style="position:absolute;left:1441;top:1771;width:2;height:794" coordorigin="1441,1771" coordsize="0,794" path="m1441,1771l1441,1771e" filled="f" stroked="t" strokeweight=".1pt" strokecolor="#000000">
              <v:path arrowok="t"/>
            </v:shape>
          </v:group>
          <v:group style="position:absolute;left:1441;top:1771;width:3832;height:2" coordorigin="1441,1771" coordsize="3832,2">
            <v:shape style="position:absolute;left:1441;top:1771;width:3832;height:2" coordorigin="1441,1771" coordsize="3832,0" path="m1441,1771l1441,1771e" filled="f" stroked="t" strokeweight=".1pt" strokecolor="#000000">
              <v:path arrowok="t"/>
            </v:shape>
          </v:group>
          <v:group style="position:absolute;left:5273;top:1771;width:2;height:794" coordorigin="5273,1771" coordsize="2,794">
            <v:shape style="position:absolute;left:5273;top:1771;width:2;height:794" coordorigin="5273,1771" coordsize="0,794" path="m5273,1771l5273,1771e" filled="f" stroked="t" strokeweight=".1pt" strokecolor="#000000">
              <v:path arrowok="t"/>
            </v:shape>
          </v:group>
          <v:group style="position:absolute;left:1441;top:2580;width:3832;height:2" coordorigin="1441,2580" coordsize="3832,2">
            <v:shape style="position:absolute;left:1441;top:2580;width:3832;height:2" coordorigin="1441,2580" coordsize="3832,0" path="m1441,2580l5273,2580e" filled="f" stroked="t" strokeweight="1.597955pt" strokecolor="#000000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543999pt;margin-top:102.569443pt;width:43.458368pt;height:40.057450pt;mso-position-horizontal-relative:page;mso-position-vertical-relative:page;z-index:-1190" type="#_x0000_t202" filled="f" stroked="f">
          <v:textbox inset="0,0,0,0">
            <w:txbxContent>
              <w:p>
                <w:pPr>
                  <w:spacing w:before="0" w:after="0" w:line="510" w:lineRule="exact"/>
                  <w:ind w:left="20" w:right="-20"/>
                  <w:jc w:val="left"/>
                  <w:rPr>
                    <w:rFonts w:ascii="Arial" w:hAnsi="Arial" w:cs="Arial" w:eastAsia="Arial"/>
                    <w:sz w:val="48"/>
                    <w:szCs w:val="48"/>
                  </w:rPr>
                </w:pPr>
                <w:rPr/>
                <w:r>
                  <w:rPr>
                    <w:rFonts w:ascii="Arial" w:hAnsi="Arial" w:cs="Arial" w:eastAsia="Arial"/>
                    <w:sz w:val="48"/>
                    <w:szCs w:val="48"/>
                    <w:spacing w:val="0"/>
                    <w:w w:val="100"/>
                  </w:rPr>
                  <w:t>X</w:t>
                </w:r>
                <w:r>
                  <w:rPr>
                    <w:rFonts w:ascii="Arial" w:hAnsi="Arial" w:cs="Arial" w:eastAsia="Arial"/>
                    <w:sz w:val="48"/>
                    <w:szCs w:val="48"/>
                    <w:spacing w:val="0"/>
                    <w:w w:val="100"/>
                  </w:rPr>
                </w:r>
              </w:p>
              <w:p>
                <w:pPr>
                  <w:spacing w:before="82" w:after="0" w:line="240" w:lineRule="auto"/>
                  <w:ind w:left="20" w:right="-45"/>
                  <w:jc w:val="left"/>
                  <w:rPr>
                    <w:rFonts w:ascii="Tahoma" w:hAnsi="Tahoma" w:cs="Tahoma" w:eastAsia="Tahoma"/>
                    <w:sz w:val="16"/>
                    <w:szCs w:val="16"/>
                  </w:rPr>
                </w:pPr>
                <w:rPr/>
                <w:r>
                  <w:rPr>
                    <w:rFonts w:ascii="Tahoma" w:hAnsi="Tahoma" w:cs="Tahoma" w:eastAsia="Tahoma"/>
                    <w:sz w:val="16"/>
                    <w:szCs w:val="16"/>
                    <w:spacing w:val="-7"/>
                    <w:w w:val="100"/>
                  </w:rPr>
                  <w:t>L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o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1"/>
                    <w:w w:val="100"/>
                  </w:rPr>
                  <w:t>g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o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2"/>
                    <w:w w:val="100"/>
                  </w:rPr>
                  <w:t> 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e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3"/>
                    <w:w w:val="102"/>
                  </w:rPr>
                  <w:t>O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2"/>
                    <w:w w:val="102"/>
                  </w:rPr>
                  <w:t>S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2"/>
                  </w:rPr>
                  <w:t>T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4.6595pt;margin-top:102.578842pt;width:95.555829pt;height:40.069614pt;mso-position-horizontal-relative:page;mso-position-vertical-relative:page;z-index:-1189" type="#_x0000_t202" filled="f" stroked="f">
          <v:textbox inset="0,0,0,0">
            <w:txbxContent>
              <w:p>
                <w:pPr>
                  <w:spacing w:before="0" w:after="0" w:line="510" w:lineRule="exact"/>
                  <w:ind w:left="20" w:right="-20"/>
                  <w:jc w:val="left"/>
                  <w:rPr>
                    <w:rFonts w:ascii="Arial" w:hAnsi="Arial" w:cs="Arial" w:eastAsia="Arial"/>
                    <w:sz w:val="48"/>
                    <w:szCs w:val="48"/>
                  </w:rPr>
                </w:pPr>
                <w:rPr/>
                <w:r>
                  <w:rPr>
                    <w:rFonts w:ascii="Arial" w:hAnsi="Arial" w:cs="Arial" w:eastAsia="Arial"/>
                    <w:sz w:val="48"/>
                    <w:szCs w:val="48"/>
                    <w:spacing w:val="0"/>
                    <w:w w:val="100"/>
                  </w:rPr>
                  <w:t>X</w:t>
                </w:r>
                <w:r>
                  <w:rPr>
                    <w:rFonts w:ascii="Arial" w:hAnsi="Arial" w:cs="Arial" w:eastAsia="Arial"/>
                    <w:sz w:val="48"/>
                    <w:szCs w:val="48"/>
                    <w:spacing w:val="0"/>
                    <w:w w:val="100"/>
                  </w:rPr>
                </w:r>
              </w:p>
              <w:p>
                <w:pPr>
                  <w:spacing w:before="83" w:after="0" w:line="240" w:lineRule="auto"/>
                  <w:ind w:left="20" w:right="-45"/>
                  <w:jc w:val="left"/>
                  <w:rPr>
                    <w:rFonts w:ascii="Tahoma" w:hAnsi="Tahoma" w:cs="Tahoma" w:eastAsia="Tahoma"/>
                    <w:sz w:val="16"/>
                    <w:szCs w:val="16"/>
                  </w:rPr>
                </w:pPr>
                <w:rPr/>
                <w:r>
                  <w:rPr>
                    <w:rFonts w:ascii="Tahoma" w:hAnsi="Tahoma" w:cs="Tahoma" w:eastAsia="Tahoma"/>
                    <w:sz w:val="16"/>
                    <w:szCs w:val="16"/>
                    <w:spacing w:val="-7"/>
                    <w:w w:val="100"/>
                  </w:rPr>
                  <w:t>L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o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1"/>
                    <w:w w:val="100"/>
                  </w:rPr>
                  <w:t>g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o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2"/>
                    <w:w w:val="100"/>
                  </w:rPr>
                  <w:t> 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e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2"/>
                    <w:w w:val="100"/>
                  </w:rPr>
                  <w:t>Su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1"/>
                    <w:w w:val="100"/>
                  </w:rPr>
                  <w:t>b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1"/>
                    <w:w w:val="100"/>
                  </w:rPr>
                  <w:t>j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3"/>
                    <w:w w:val="100"/>
                  </w:rPr>
                  <w:t>e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7"/>
                    <w:w w:val="100"/>
                  </w:rPr>
                  <w:t>k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5"/>
                    <w:w w:val="100"/>
                  </w:rPr>
                  <w:t>t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8"/>
                    <w:w w:val="100"/>
                  </w:rPr>
                  <w:t>i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  <w:t>t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12"/>
                    <w:w w:val="100"/>
                  </w:rPr>
                  <w:t> 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7"/>
                    <w:w w:val="102"/>
                  </w:rPr>
                  <w:t>L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8"/>
                    <w:w w:val="102"/>
                  </w:rPr>
                  <w:t>i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1"/>
                    <w:w w:val="102"/>
                  </w:rPr>
                  <w:t>c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3"/>
                    <w:w w:val="102"/>
                  </w:rPr>
                  <w:t>e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2"/>
                    <w:w w:val="102"/>
                  </w:rPr>
                  <w:t>n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1"/>
                    <w:w w:val="102"/>
                  </w:rPr>
                  <w:t>c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-2"/>
                    <w:w w:val="102"/>
                  </w:rPr>
                  <w:t>u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3"/>
                    <w:w w:val="102"/>
                  </w:rPr>
                  <w:t>a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2"/>
                  </w:rPr>
                  <w:t>r</w:t>
                </w:r>
                <w:r>
                  <w:rPr>
                    <w:rFonts w:ascii="Tahoma" w:hAnsi="Tahoma" w:cs="Tahoma" w:eastAsia="Tahoma"/>
                    <w:sz w:val="16"/>
                    <w:szCs w:val="16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header" Target="header8.xml"/><Relationship Id="rId13" Type="http://schemas.openxmlformats.org/officeDocument/2006/relationships/header" Target="header9.xml"/><Relationship Id="rId14" Type="http://schemas.openxmlformats.org/officeDocument/2006/relationships/header" Target="header10.xml"/><Relationship Id="rId15" Type="http://schemas.openxmlformats.org/officeDocument/2006/relationships/header" Target="header11.xml"/><Relationship Id="rId16" Type="http://schemas.openxmlformats.org/officeDocument/2006/relationships/header" Target="header12.xml"/><Relationship Id="rId17" Type="http://schemas.openxmlformats.org/officeDocument/2006/relationships/header" Target="header13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2017-12-18T16:06:19Z</dcterms:created>
  <dcterms:modified xsi:type="dcterms:W3CDTF">2017-12-18T16:06:19Z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LastSaved">
    <vt:filetime>2017-12-18T00:00:00Z</vt:filetime>
  </property>
</Properties>
</file>