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92" w:right="35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52" w:right="1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02/2015,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</w:p>
    <w:p>
      <w:pPr>
        <w:spacing w:before="0" w:after="0" w:line="268" w:lineRule="exact"/>
        <w:ind w:left="6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gullo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8"/>
        <w:jc w:val="center"/>
        <w:tabs>
          <w:tab w:pos="90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</w:p>
    <w:p>
      <w:pPr>
        <w:spacing w:before="1" w:after="0" w:line="240" w:lineRule="auto"/>
        <w:ind w:left="60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toi: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tim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ligjit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2" w:right="1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3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idike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tojë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2017-12-18T16:06:31Z</dcterms:created>
  <dcterms:modified xsi:type="dcterms:W3CDTF">2017-12-18T16:06:31Z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