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62,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99" w:right="8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toi: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ligjit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idike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2017-12-18T16:06:41Z</dcterms:created>
  <dcterms:modified xsi:type="dcterms:W3CDTF">2017-12-18T16:06:41Z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