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24" w:right="422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583" w:right="358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64,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2.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0.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09" w:right="109" w:firstLine="-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IZ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ERG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: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”,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UQI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97" w:right="19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.3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;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USE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”,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UQI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.6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;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USE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”,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QI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;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QI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4524" w:right="45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0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16;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37,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2015,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21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80" w:right="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109,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29.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.2016,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15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10" w:after="0" w:line="240" w:lineRule="auto"/>
        <w:ind w:left="100" w:right="6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ndimin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6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96,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7.6.201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12.10.2017,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h.p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.k.,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ktivi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odhim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t: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0.315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0.6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0.6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130,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.8.2017,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6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obi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h.p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.k.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ktivit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odhim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ike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t: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61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315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0.6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0" w:after="0" w:line="269" w:lineRule="exact"/>
        <w:ind w:left="100" w:right="484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0.6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1.515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</w:p>
    <w:p>
      <w:pPr>
        <w:spacing w:before="2" w:after="0" w:line="239" w:lineRule="auto"/>
        <w:ind w:left="80" w:right="78" w:firstLine="-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1:25000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4.1.5,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2" w:after="0" w:line="239" w:lineRule="auto"/>
        <w:ind w:left="80" w:right="78" w:firstLine="-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obi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h.p.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6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ikim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6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629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109,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29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6.2016,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likimit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ioni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k,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or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9,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2,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447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ioni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9,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3,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665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ioni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kono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mik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9,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4.1.1,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.1.2,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1.3;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4.1.5)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665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2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176" w:right="41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</w:rPr>
        <w:t>NDOS</w:t>
      </w:r>
      <w:r>
        <w:rPr>
          <w:rFonts w:ascii="Garamond" w:hAnsi="Garamond" w:cs="Garamond" w:eastAsia="Garamond"/>
          <w:sz w:val="24"/>
          <w:szCs w:val="24"/>
          <w:spacing w:val="-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obi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h.p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.k.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ktivit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odhim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jc w:val="left"/>
        <w:spacing w:after="0"/>
        <w:sectPr>
          <w:type w:val="continuous"/>
          <w:pgSz w:w="12240" w:h="15840"/>
          <w:pgMar w:top="1360" w:bottom="280" w:left="1340" w:right="1320"/>
        </w:sectPr>
      </w:pPr>
      <w:rPr/>
    </w:p>
    <w:p>
      <w:pPr>
        <w:spacing w:before="79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t: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0.315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0.6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0.6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1.515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30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2.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ia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botoh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Ky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und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nda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30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boti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6" w:after="0" w:line="240" w:lineRule="auto"/>
        <w:ind w:right="99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right="102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2017-12-18T16:07:03Z</dcterms:created>
  <dcterms:modified xsi:type="dcterms:W3CDTF">2017-12-18T16:07:03Z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2017-10-25T00:00:00Z</vt:filetime>
  </property>
  <property fmtid="{D5CDD505-2E9C-101B-9397-08002B2CF9AE}" pid="3" name="LastSaved">
    <vt:filetime>2017-12-18T00:00:00Z</vt:filetime>
  </property>
</Properties>
</file>