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03" w:right="35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65,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2.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91" w:right="17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Ë”,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QI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536" w:right="35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747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16;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2015,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.2016,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0" w:after="0" w:line="240" w:lineRule="auto"/>
        <w:ind w:left="82" w:right="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82" w:right="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96,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7.6.201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12.1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.2017,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1.747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lue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.k.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in,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" w:right="1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mik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4.1.1;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.1.2;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1.3;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4.1.5)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position w:val="1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odhim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1.747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w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und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RYE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2017-12-18T16:07:16Z</dcterms:created>
  <dcterms:modified xsi:type="dcterms:W3CDTF">2017-12-18T16:07:16Z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2017-10-25T00:00:00Z</vt:filetime>
  </property>
  <property fmtid="{D5CDD505-2E9C-101B-9397-08002B2CF9AE}" pid="3" name="LastSaved">
    <vt:filetime>2017-12-18T00:00:00Z</vt:filetime>
  </property>
</Properties>
</file>