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83" w:right="35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66,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8" w:right="119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4" w:right="40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8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8025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4.8,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ing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2017-12-18T16:07:37Z</dcterms:created>
  <dcterms:modified xsi:type="dcterms:W3CDTF">2017-12-18T16:07:37Z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