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93" w:right="35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68,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26.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6" w:right="37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09" w:right="1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REGU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RES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EDUR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53" w:right="135" w:firstLine="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ETET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9" w:right="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GUR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3/2015,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96,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26.10.2017,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103,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23.6.2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16,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22112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4.10.2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03,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42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43/2015,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7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lik;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169,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31.10.20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103,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016,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00" w:right="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42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2.11.2016,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opinion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63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18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17.11.2016,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878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21.11.2016,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9121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03,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642/1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13.10.2017,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122,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8.8.20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30.9.20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103,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6.2016,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7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2017-12-18T16:14:19Z</dcterms:created>
  <dcterms:modified xsi:type="dcterms:W3CDTF">2017-12-18T16:14:19Z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LastSaved">
    <vt:filetime>2017-12-18T00:00:00Z</vt:filetime>
  </property>
</Properties>
</file>