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93" w:right="35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69,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26.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532" w:right="51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EDURËS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110,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26.10.201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17.6.2016,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43/2015,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015,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.96,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17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2017-12-18T16:14:30Z</dcterms:created>
  <dcterms:modified xsi:type="dcterms:W3CDTF">2017-12-18T16:14:30Z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2017-11-03T00:00:00Z</vt:filetime>
  </property>
  <property fmtid="{D5CDD505-2E9C-101B-9397-08002B2CF9AE}" pid="3" name="LastSaved">
    <vt:filetime>2017-12-18T00:00:00Z</vt:filetime>
  </property>
</Properties>
</file>