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93" w:right="35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70,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26.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822" w:right="80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TIVI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TREGT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015,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109,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29.6.2016,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0.2017,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i”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2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.146,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18.9.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illoi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i”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.k.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4.8,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22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2017-12-18T16:14:47Z</dcterms:created>
  <dcterms:modified xsi:type="dcterms:W3CDTF">2017-12-18T16:14:47Z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2017-11-03T00:00:00Z</vt:filetime>
  </property>
  <property fmtid="{D5CDD505-2E9C-101B-9397-08002B2CF9AE}" pid="3" name="LastSaved">
    <vt:filetime>2017-12-18T00:00:00Z</vt:filetime>
  </property>
</Properties>
</file>