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1" w:right="36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34" w:right="21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21" w:right="1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548" w:right="45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6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1.3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Sima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8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4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“d”,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“g”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4.1.1;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4.1.2;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4.1.3,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4.1.4;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4.1.5)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4.1.3,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);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</w:p>
    <w:p>
      <w:pPr>
        <w:spacing w:before="1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Sima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m”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1.3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52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  <w:cols w:num="2" w:equalWidth="0">
        <w:col w:w="3023" w:space="4997"/>
        <w:col w:w="15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2017-12-18T16:14:58Z</dcterms:created>
  <dcterms:modified xsi:type="dcterms:W3CDTF">2017-12-18T16:14:58Z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LastSaved">
    <vt:filetime>2017-12-18T00:00:00Z</vt:filetime>
  </property>
</Properties>
</file>