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2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46" w:right="344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734" w:right="37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8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383" w:right="5004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62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4.1.1,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4.1.2,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4.1.3,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.4,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4.1.5)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7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2017-12-18T16:15:10Z</dcterms:created>
  <dcterms:modified xsi:type="dcterms:W3CDTF">2017-12-18T16:15:10Z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LastSaved">
    <vt:filetime>2017-12-18T00:00:00Z</vt:filetime>
  </property>
</Properties>
</file>