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74,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90" w:right="1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605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5" w:right="5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7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2017-12-18T16:15:31Z</dcterms:created>
  <dcterms:modified xsi:type="dcterms:W3CDTF">2017-12-18T16:15:31Z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