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5" w:right="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844" w:right="827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T’I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6" w:right="1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103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...),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2017-12-18T16:15:49Z</dcterms:created>
  <dcterms:modified xsi:type="dcterms:W3CDTF">2017-12-18T16:15:49Z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