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63" w:right="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757" w:right="17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218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28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863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808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45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2017-12-18T16:15:59Z</dcterms:created>
  <dcterms:modified xsi:type="dcterms:W3CDTF">2017-12-18T16:15:59Z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