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93" w:after="0" w:line="240" w:lineRule="auto"/>
        <w:ind w:left="4128" w:right="424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VEND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644" w:right="375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.20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33" w:right="134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5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LIC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JËS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LIZI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18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mbështet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28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uadr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rreg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sektori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ndotura”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ndryshu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958,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6.5.200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ateg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nc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procedura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aplik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licencë”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Komisioni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ombët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Rregu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lator,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087" w:right="420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640" w:right="3527" w:firstLine="-266"/>
        <w:jc w:val="left"/>
        <w:tabs>
          <w:tab w:pos="3480" w:val="left"/>
          <w:tab w:pos="41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Licen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ratori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Ujësj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Kanaliz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Delvin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me: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Drej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Çu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ç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640" w:right="-20"/>
        <w:jc w:val="left"/>
        <w:tabs>
          <w:tab w:pos="2800" w:val="left"/>
          <w:tab w:pos="34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Drej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784" w:right="188" w:firstLine="-41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Operator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ësjel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veprimtarin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përkatës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lifikua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kategor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left="784" w:right="233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Kategori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rndarje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konsu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Kategori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rgi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784" w:right="5180" w:firstLine="-410"/>
        <w:jc w:val="left"/>
        <w:tabs>
          <w:tab w:pos="7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operat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është: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Delv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2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periu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tër)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vje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ç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227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224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Ndriçim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ani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pgNumType w:start="5933"/>
          <w:pgMar w:footer="630" w:top="1220" w:bottom="820" w:left="1480" w:right="1340"/>
          <w:footerReference w:type="default" r:id="rId5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Mar w:header="0" w:footer="630" w:top="1480" w:bottom="820" w:left="1720" w:right="13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8pt;margin-top:739.509155pt;width:53.980802pt;height:17.118058pt;mso-position-horizontal-relative:page;mso-position-vertical-relative:page;z-index:-47" type="#_x0000_t202" filled="f" stroked="f">
          <v:textbox inset="0,0,0,0">
            <w:txbxContent>
              <w:p>
                <w:pPr>
                  <w:spacing w:before="59" w:after="0" w:line="240" w:lineRule="auto"/>
                  <w:ind w:left="20" w:right="-20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  <w:t>Faqe|</w:t>
                </w:r>
                <w:r>
                  <w:rPr/>
                  <w:fldChar w:fldCharType="begin"/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5934</w:t>
                </w:r>
                <w:r>
                  <w:rPr/>
                  <w:fldChar w:fldCharType="end"/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I ERE-s nr. 14, date 28.4.2017 .docx</dc:title>
  <dcterms:created xsi:type="dcterms:W3CDTF">2017-12-18T08:59:42Z</dcterms:created>
  <dcterms:modified xsi:type="dcterms:W3CDTF">2017-12-18T08:59:42Z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2017-05-19T00:00:00Z</vt:filetime>
  </property>
  <property fmtid="{D5CDD505-2E9C-101B-9397-08002B2CF9AE}" pid="3" name="LastSaved">
    <vt:filetime>2017-12-18T00:00:00Z</vt:filetime>
  </property>
</Properties>
</file>