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25" w:right="422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VENDIM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718" w:right="371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28.4.2017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056" w:right="105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LICENCIMI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UJË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JELLË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NALIZI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TEPELENË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00" w:right="58" w:firstLine="28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1/a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8102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28.3.199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kuadri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rregullato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sekt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rnizi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rgi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ujërav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ndot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shua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6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958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6.5.200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kategoriv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lic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nci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procedur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apliki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Komision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Kombët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ullator,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192" w:right="419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VENDOSI: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84" w:right="3214"/>
        <w:jc w:val="left"/>
        <w:tabs>
          <w:tab w:pos="370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Licencimi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operator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Ujë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lizim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Tepel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Arbe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Kacorri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84" w:right="-20"/>
        <w:jc w:val="left"/>
        <w:tabs>
          <w:tab w:pos="2980" w:val="left"/>
          <w:tab w:pos="440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Drejtue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Tekni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Amarild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Tola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20" w:right="59" w:firstLine="-43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Ujësjellë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Kanalizim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Tepelen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autorizohe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kryej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ali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84" w:right="2505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Kategori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umbullimi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ndarje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konsu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publik;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Kategori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rgi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ujërav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ndotura;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84" w:right="5085"/>
        <w:jc w:val="left"/>
        <w:tabs>
          <w:tab w:pos="82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shërbimi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operator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është: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lenë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</w:p>
    <w:p>
      <w:pPr>
        <w:spacing w:before="0" w:after="0" w:line="263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licenc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vlefshm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(katër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vjeçare.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40" w:right="132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4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384" w:right="-73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Ndr</w:t>
      </w:r>
      <w:r>
        <w:rPr>
          <w:rFonts w:ascii="Calibri" w:hAnsi="Calibri" w:cs="Calibri" w:eastAsia="Calibri"/>
          <w:sz w:val="22"/>
          <w:szCs w:val="22"/>
          <w:spacing w:val="-5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çi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m</w:t>
      </w:r>
      <w:r>
        <w:rPr>
          <w:rFonts w:ascii="Calibri" w:hAnsi="Calibri" w:cs="Calibri" w:eastAsia="Calibri"/>
          <w:sz w:val="22"/>
          <w:szCs w:val="22"/>
          <w:spacing w:val="-16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4"/>
          <w:w w:val="100"/>
          <w:b/>
          <w:bCs/>
        </w:rPr>
        <w:t>Shani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/>
        <w:br w:type="column"/>
      </w:r>
      <w:r>
        <w:rPr>
          <w:sz w:val="16"/>
          <w:szCs w:val="16"/>
        </w:rPr>
      </w:r>
    </w:p>
    <w:p>
      <w:pPr>
        <w:spacing w:before="0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KRYET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sectPr>
      <w:type w:val="continuous"/>
      <w:pgSz w:w="12240" w:h="15840"/>
      <w:pgMar w:top="1360" w:bottom="280" w:left="1340" w:right="1320"/>
      <w:cols w:num="2" w:equalWidth="0">
        <w:col w:w="1606" w:space="6698"/>
        <w:col w:w="127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GLEDIS.BLUSHI</dc:creator>
  <dc:title>Microsoft Word - VENDIM I ERE-s nr. 15, date 28.4.2017.docx</dc:title>
  <dcterms:created xsi:type="dcterms:W3CDTF">2017-12-18T09:00:06Z</dcterms:created>
  <dcterms:modified xsi:type="dcterms:W3CDTF">2017-12-18T09:00:06Z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2017-05-19T00:00:00Z</vt:filetime>
  </property>
  <property fmtid="{D5CDD505-2E9C-101B-9397-08002B2CF9AE}" pid="3" name="LastSaved">
    <vt:filetime>2017-12-18T00:00:00Z</vt:filetime>
  </property>
</Properties>
</file>