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5" w:right="42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34" w:right="37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18,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5.5.2017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67" w:right="12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LICENCIMIN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UJËSJELLËS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KANALIZIME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KRUJË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8102,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03.1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kuadrin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rregullator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sektorit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furnizimit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largimit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ujëra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tura”,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VKM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958,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6.5.2009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kategorive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licencë”,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isioni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Rregullator,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77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20" w:right="3270" w:firstLine="-436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Licencimin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operator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Sh.a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Ujësjellës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Kanalizime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Krujë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Drejtuesi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Ligjor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Ledio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Çela</w:t>
      </w:r>
    </w:p>
    <w:p>
      <w:pPr>
        <w:spacing w:before="0" w:after="0" w:line="240" w:lineRule="auto"/>
        <w:ind w:left="820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Drejtues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Teknik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Rexhep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Llega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Operatori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Sh.a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Ujësjellës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Kanalizime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Krujë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torizohet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kryejë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kualifikuar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kategorinë: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20" w:right="1934" w:firstLine="-1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Kategoria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grumbullimin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shpërndarjen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konsum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Kategoria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largimin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ujërave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ndotura;</w:t>
      </w:r>
    </w:p>
    <w:p>
      <w:pPr>
        <w:spacing w:before="0" w:after="0" w:line="240" w:lineRule="auto"/>
        <w:ind w:left="820" w:right="5131" w:firstLine="-436"/>
        <w:jc w:val="left"/>
        <w:tabs>
          <w:tab w:pos="22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operatori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Bashkia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Krujë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shme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(katër)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vjeça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Ndriçim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I ERE-s nr. 18, date 5.5.2017 .docx</dc:title>
  <dcterms:created xsi:type="dcterms:W3CDTF">2017-12-18T09:00:18Z</dcterms:created>
  <dcterms:modified xsi:type="dcterms:W3CDTF">2017-12-18T09:00:18Z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2017-05-19T00:00:00Z</vt:filetime>
  </property>
  <property fmtid="{D5CDD505-2E9C-101B-9397-08002B2CF9AE}" pid="3" name="LastSaved">
    <vt:filetime>2017-12-18T00:00:00Z</vt:filetime>
  </property>
</Properties>
</file>