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59" w:right="37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91" w:right="11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RAZ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4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2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2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  <w:tab w:pos="2000" w:val="left"/>
          <w:tab w:pos="2580" w:val="left"/>
          <w:tab w:pos="3640" w:val="left"/>
          <w:tab w:pos="4880" w:val="left"/>
          <w:tab w:pos="5920" w:val="left"/>
          <w:tab w:pos="7180" w:val="left"/>
          <w:tab w:pos="7580" w:val="left"/>
          <w:tab w:pos="8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2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  <w:tab w:pos="5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5880" w:right="-20"/>
        <w:jc w:val="left"/>
        <w:tabs>
          <w:tab w:pos="66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6" w:after="0" w:line="240" w:lineRule="auto"/>
        <w:ind w:left="12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left="28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  <w:cols w:num="2" w:equalWidth="0">
        <w:col w:w="3216" w:space="4819"/>
        <w:col w:w="15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2017-12-18T11:24:12Z</dcterms:created>
  <dcterms:modified xsi:type="dcterms:W3CDTF">2017-12-18T11:24:12Z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