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45" w:right="40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00" w:right="35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30,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8.7.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0" w:right="5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8102,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.3.1996,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28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958,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5.2009,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97" w:right="40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563" w:right="-20"/>
        <w:jc w:val="left"/>
        <w:tabs>
          <w:tab w:pos="1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589084pt;width:197.385003pt;height:31.56pt;mso-position-horizontal-relative:page;mso-position-vertical-relative:paragraph;z-index:-56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316" w:hRule="exact"/>
                    </w:trPr>
                    <w:tc>
                      <w:tcPr>
                        <w:tcW w:w="209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7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jtu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li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jor</w:t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7" w:after="0" w:line="240" w:lineRule="auto"/>
                          <w:ind w:left="488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  <w:t>,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16" w:hRule="exact"/>
                    </w:trPr>
                    <w:tc>
                      <w:tcPr>
                        <w:tcW w:w="2096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jtu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8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kn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8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3" w:lineRule="exact"/>
                          <w:ind w:left="488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Sino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.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280" w:right="60" w:firstLine="720"/>
        <w:jc w:val="left"/>
        <w:tabs>
          <w:tab w:pos="1780" w:val="left"/>
          <w:tab w:pos="2900" w:val="left"/>
          <w:tab w:pos="3520" w:val="left"/>
          <w:tab w:pos="5720" w:val="left"/>
          <w:tab w:pos="6420" w:val="left"/>
          <w:tab w:pos="7440" w:val="left"/>
          <w:tab w:pos="8700" w:val="left"/>
          <w:tab w:pos="90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7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63" w:right="-20"/>
        <w:jc w:val="left"/>
        <w:tabs>
          <w:tab w:pos="1060" w:val="left"/>
          <w:tab w:pos="53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hkia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563" w:right="-20"/>
        <w:jc w:val="left"/>
        <w:tabs>
          <w:tab w:pos="10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ç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16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2017-12-18T11:50:40Z</dcterms:created>
  <dcterms:modified xsi:type="dcterms:W3CDTF">2017-12-18T11:50:40Z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2017-08-02T00:00:00Z</vt:filetime>
  </property>
  <property fmtid="{D5CDD505-2E9C-101B-9397-08002B2CF9AE}" pid="3" name="LastSaved">
    <vt:filetime>2017-12-18T00:00:00Z</vt:filetime>
  </property>
</Properties>
</file>