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545" w:right="40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08" w:right="35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8.7.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4715" w:right="275" w:firstLine="-393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DURRËS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280" w:right="59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996,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242" w:right="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39,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9.12.2015,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bimin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ujë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60" w:right="78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40,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9.12.2015,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6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.12.201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60" w:right="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9.12.201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35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8" w:lineRule="exact"/>
        <w:ind w:left="7994" w:right="293" w:firstLine="-4018"/>
        <w:jc w:val="left"/>
        <w:tabs>
          <w:tab w:pos="646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jë</w:t>
        <w:tab/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ndotu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40" w:type="dxa"/>
      </w:tblPr>
      <w:tblGrid/>
      <w:tr>
        <w:trPr>
          <w:trHeight w:val="260" w:hRule="exact"/>
        </w:trPr>
        <w:tc>
          <w:tcPr>
            <w:tcW w:w="28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6" w:after="0" w:line="240" w:lineRule="auto"/>
              <w:ind w:left="4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Kon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tor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milj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r</w:t>
            </w:r>
          </w:p>
        </w:tc>
        <w:tc>
          <w:tcPr>
            <w:tcW w:w="325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6" w:after="0" w:line="240" w:lineRule="auto"/>
              <w:ind w:left="108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5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210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6" w:after="0" w:line="240" w:lineRule="auto"/>
              <w:ind w:left="111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5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247" w:hRule="exact"/>
        </w:trPr>
        <w:tc>
          <w:tcPr>
            <w:tcW w:w="28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4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Kon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tor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publik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25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03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120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6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210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11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60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/m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6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334" w:hRule="exact"/>
        </w:trPr>
        <w:tc>
          <w:tcPr>
            <w:tcW w:w="28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4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Kon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tor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iv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25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03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130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6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210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11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60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6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</w:tbl>
    <w:p>
      <w:pPr>
        <w:spacing w:before="1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7" w:after="0" w:line="263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3.454518pt;width:347.845726pt;height:41.76pt;mso-position-horizontal-relative:page;mso-position-vertical-relative:paragraph;z-index:-166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94" w:hRule="exact"/>
                    </w:trPr>
                    <w:tc>
                      <w:tcPr>
                        <w:tcW w:w="346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Kon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tor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milj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r</w:t>
                        </w:r>
                      </w:p>
                    </w:tc>
                    <w:tc>
                      <w:tcPr>
                        <w:tcW w:w="349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50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150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/mu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j/kli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nt</w:t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346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Kon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publik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49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50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150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/mu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j/kli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94" w:hRule="exact"/>
                    </w:trPr>
                    <w:tc>
                      <w:tcPr>
                        <w:tcW w:w="346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Kon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49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50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150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/mu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j/kli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280" w:right="56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26.894512pt;width:373.572287pt;height:103.68pt;mso-position-horizontal-relative:page;mso-position-vertical-relative:paragraph;z-index:-165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94" w:hRule="exact"/>
                    </w:trPr>
                    <w:tc>
                      <w:tcPr>
                        <w:tcW w:w="430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uji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pa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(h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mbj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t)</w:t>
                        </w:r>
                      </w:p>
                    </w:tc>
                    <w:tc>
                      <w:tcPr>
                        <w:tcW w:w="316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465" w:right="106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68.3%</w:t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430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li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6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465" w:right="106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88.9%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430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koh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tja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mit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6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502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7.4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/ditë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430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6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502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4.87p/000/lidhje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430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mbulimi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2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jë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6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465" w:right="106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82.1%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430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mbulimi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2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li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ime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6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465" w:right="106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47.6%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430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timit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6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465" w:right="1219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80%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94" w:hRule="exact"/>
                    </w:trPr>
                    <w:tc>
                      <w:tcPr>
                        <w:tcW w:w="430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ujit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(kl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+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kol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m)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6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502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ip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ve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0.6%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1.9.2017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16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2017-12-18T11:50:50Z</dcterms:created>
  <dcterms:modified xsi:type="dcterms:W3CDTF">2017-12-18T11:50:50Z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2017-08-02T00:00:00Z</vt:filetime>
  </property>
  <property fmtid="{D5CDD505-2E9C-101B-9397-08002B2CF9AE}" pid="3" name="LastSaved">
    <vt:filetime>2017-12-18T00:00:00Z</vt:filetime>
  </property>
</Properties>
</file>