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88" w:right="37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11" w:right="2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MIRATI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6" w:firstLine="33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8102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1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knik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9" w:right="8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392" w:right="43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  <w:position w:val="1"/>
        </w:rPr>
        <w:t>Ob</w:t>
      </w:r>
      <w:r>
        <w:rPr>
          <w:rFonts w:ascii="Garamond" w:hAnsi="Garamond" w:cs="Garamond" w:eastAsia="Garamond"/>
          <w:sz w:val="24"/>
          <w:szCs w:val="24"/>
          <w:spacing w:val="-2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79" w:right="94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39" w:right="391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164" w:right="41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404" w:right="338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3" w:after="0" w:line="268" w:lineRule="exact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717" w:right="269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zh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ean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cë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ëg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209" w:right="318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60" w:firstLine="283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348" w:right="23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fa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4" w:firstLine="283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&amp;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&amp;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w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282" w:right="42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we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we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8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544" w:right="252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2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6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6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3" w:after="0" w:line="268" w:lineRule="exact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8" w:after="0" w:line="240" w:lineRule="auto"/>
        <w:ind w:left="2691" w:right="267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zh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ean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cë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ëg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uptu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2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0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153" w:right="213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20" w:right="62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Mar w:header="1463" w:footer="0" w:top="2120" w:bottom="280" w:left="1320" w:right="1320"/>
          <w:headerReference w:type="default" r:id="rId5"/>
          <w:pgSz w:w="12240" w:h="15840"/>
        </w:sectPr>
      </w:pPr>
      <w:rPr/>
    </w:p>
    <w:p>
      <w:pPr>
        <w:spacing w:before="8" w:after="0" w:line="240" w:lineRule="auto"/>
        <w:ind w:left="4020" w:right="400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0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39" w:right="391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Do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0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263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Mar w:header="1463" w:footer="0" w:top="2120" w:bottom="280" w:left="1320" w:right="1320"/>
      <w:headerReference w:type="default" r:id="rId6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1pt;margin-top:72.127289pt;width:74.465004pt;height:14pt;mso-position-horizontal-relative:page;mso-position-vertical-relative:page;z-index:-217" type="#_x0000_t202" filled="f" stroked="f">
          <v:textbox inset="0,0,0,0">
            <w:txbxContent>
              <w:p>
                <w:pPr>
                  <w:spacing w:before="0" w:after="0" w:line="267" w:lineRule="exact"/>
                  <w:ind w:left="20" w:right="-56"/>
                  <w:jc w:val="left"/>
                  <w:rPr>
                    <w:rFonts w:ascii="Garamond" w:hAnsi="Garamond" w:cs="Garamond" w:eastAsia="Garamond"/>
                    <w:sz w:val="24"/>
                    <w:szCs w:val="24"/>
                  </w:rPr>
                </w:pPr>
                <w:rPr/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f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l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l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m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0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t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ë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8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6"/>
                    <w:w w:val="100"/>
                    <w:position w:val="1"/>
                  </w:rPr>
                  <w:t>s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a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n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c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ë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6"/>
                    <w:w w:val="100"/>
                    <w:position w:val="1"/>
                  </w:rPr>
                  <w:t>s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.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7pt;margin-top:93.487289pt;width:37.874002pt;height:14pt;mso-position-horizontal-relative:page;mso-position-vertical-relative:page;z-index:-216" type="#_x0000_t202" filled="f" stroked="f">
          <v:textbox inset="0,0,0,0">
            <w:txbxContent>
              <w:p>
                <w:pPr>
                  <w:spacing w:before="0" w:after="0" w:line="267" w:lineRule="exact"/>
                  <w:ind w:left="20" w:right="-56"/>
                  <w:jc w:val="left"/>
                  <w:rPr>
                    <w:rFonts w:ascii="Garamond" w:hAnsi="Garamond" w:cs="Garamond" w:eastAsia="Garamond"/>
                    <w:sz w:val="24"/>
                    <w:szCs w:val="24"/>
                  </w:rPr>
                </w:pPr>
                <w:rPr/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N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n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0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10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1pt;margin-top:72.127289pt;width:338.105004pt;height:35.36pt;mso-position-horizontal-relative:page;mso-position-vertical-relative:page;z-index:-215" type="#_x0000_t202" filled="f" stroked="f">
          <v:textbox inset="0,0,0,0">
            <w:txbxContent>
              <w:p>
                <w:pPr>
                  <w:spacing w:before="0" w:after="0" w:line="267" w:lineRule="exact"/>
                  <w:ind w:left="20" w:right="-56"/>
                  <w:jc w:val="left"/>
                  <w:rPr>
                    <w:rFonts w:ascii="Garamond" w:hAnsi="Garamond" w:cs="Garamond" w:eastAsia="Garamond"/>
                    <w:sz w:val="24"/>
                    <w:szCs w:val="24"/>
                  </w:rPr>
                </w:pPr>
                <w:rPr/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f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z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ik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,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3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p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6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o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g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6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a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mi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t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2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p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ë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1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l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m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n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imi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n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0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0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l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d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h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j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v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3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il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g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a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l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,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4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"/>
                    <w:w w:val="100"/>
                    <w:i/>
                    <w:position w:val="1"/>
                  </w:rPr>
                  <w:t>b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6"/>
                    <w:w w:val="100"/>
                    <w:i/>
                    <w:position w:val="1"/>
                  </w:rPr>
                  <w:t>y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i/>
                    <w:position w:val="1"/>
                  </w:rPr>
                  <w:t>-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i/>
                    <w:position w:val="1"/>
                  </w:rPr>
                  <w:t>p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i/>
                    <w:position w:val="1"/>
                  </w:rPr>
                  <w:t>a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i/>
                    <w:position w:val="1"/>
                  </w:rPr>
                  <w:t>s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i/>
                    <w:position w:val="1"/>
                  </w:rPr>
                  <w:t>s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,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9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s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hp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ë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6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d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o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6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m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v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5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t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j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.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  <w:p>
                <w:pPr>
                  <w:spacing w:before="7" w:after="0" w:line="150" w:lineRule="exact"/>
                  <w:jc w:val="left"/>
                  <w:rPr>
                    <w:sz w:val="15"/>
                    <w:szCs w:val="15"/>
                  </w:rPr>
                </w:pPr>
                <w:rPr/>
                <w:r>
                  <w:rPr>
                    <w:sz w:val="15"/>
                    <w:szCs w:val="15"/>
                  </w:rPr>
                </w:r>
              </w:p>
              <w:p>
                <w:pPr>
                  <w:spacing w:before="0" w:after="0" w:line="240" w:lineRule="auto"/>
                  <w:ind w:left="4340" w:right="-20"/>
                  <w:jc w:val="left"/>
                  <w:rPr>
                    <w:rFonts w:ascii="Garamond" w:hAnsi="Garamond" w:cs="Garamond" w:eastAsia="Garamond"/>
                    <w:sz w:val="24"/>
                    <w:szCs w:val="24"/>
                  </w:rPr>
                </w:pPr>
                <w:rPr/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</w:rPr>
                  <w:t>N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</w:rPr>
                  <w:t>n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</w:rPr>
                  <w:t>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0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</w:rPr>
                  <w:t>12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2017-12-18T13:24:05Z</dcterms:created>
  <dcterms:modified xsi:type="dcterms:W3CDTF">2017-12-18T13:24:05Z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LastSaved">
    <vt:filetime>2017-12-18T00:00:00Z</vt:filetime>
  </property>
</Properties>
</file>