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9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75" w:right="38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522" w:right="150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3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left="75" w:right="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46" w:right="43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553" w:right="3394" w:firstLine="-1157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55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 w:firstLine="2881"/>
        <w:jc w:val="left"/>
        <w:tabs>
          <w:tab w:pos="37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39" w:lineRule="auto"/>
        <w:ind w:left="396" w:right="4483" w:firstLine="11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3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33" w:right="-20"/>
        <w:jc w:val="left"/>
        <w:tabs>
          <w:tab w:pos="51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83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8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2017-12-18T16:10:40Z</dcterms:created>
  <dcterms:modified xsi:type="dcterms:W3CDTF">2017-12-18T16:10:40Z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LastSaved">
    <vt:filetime>2017-12-18T00:00:00Z</vt:filetime>
  </property>
</Properties>
</file>