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0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3.7.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3363" w:right="31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604527pt;width:462.623204pt;height:91.32pt;mso-position-horizontal-relative:page;mso-position-vertical-relative:paragraph;z-index:-372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94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dja</w:t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39" w:after="0" w:line="240" w:lineRule="auto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Ku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ht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</w:rPr>
                          <w:t>e</w:t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7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nik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48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ulo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0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95" w:hRule="exact"/>
                    </w:trPr>
                    <w:tc>
                      <w:tcPr>
                        <w:tcW w:w="275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V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dimir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3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to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427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1228" w:right="-20"/>
                          <w:jc w:val="lef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-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1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221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left="511" w:right="518"/>
                          <w:jc w:val="center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853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41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2"/>
                            <w:szCs w:val="22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2"/>
                            <w:szCs w:val="22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.5.2017,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563" w:right="-20"/>
        <w:jc w:val="left"/>
        <w:tabs>
          <w:tab w:pos="24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5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1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tabs>
          <w:tab w:pos="39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.3.2011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t;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644,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5.10.20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721,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tabs>
          <w:tab w:pos="250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34,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42,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131/1/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132,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iut;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8577,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10.2.2000,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621" w:right="31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28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379" w:lineRule="auto"/>
        <w:ind w:left="4670" w:right="434" w:firstLine="-439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5016" w:right="45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 w:firstLine="7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3.8.1997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ndodhur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19.2.1998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17.4.1998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buli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4.11.2002,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duke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1998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16.1.200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6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/2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73,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16.2.2007,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2005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441,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30.9.200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73,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1.2005,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81,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16.3.2011,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78/2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m;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644,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15.10.201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81,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011,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721,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4.2016,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2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4808" w:right="450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38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9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ë</w:t>
      </w:r>
      <w:r>
        <w:rPr>
          <w:rFonts w:ascii="Garamond" w:hAnsi="Garamond" w:cs="Garamond" w:eastAsia="Garamond"/>
          <w:sz w:val="25"/>
          <w:szCs w:val="25"/>
          <w:spacing w:val="-3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u</w:t>
      </w:r>
      <w:r>
        <w:rPr>
          <w:rFonts w:ascii="Garamond" w:hAnsi="Garamond" w:cs="Garamond" w:eastAsia="Garamond"/>
          <w:sz w:val="25"/>
          <w:szCs w:val="25"/>
          <w:spacing w:val="8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1"/>
          <w:w w:val="100"/>
        </w:rPr>
        <w:t>s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9.3.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9.4.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9.5.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9.6.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9.7.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1453" w:footer="0" w:top="1700" w:bottom="280" w:left="1320" w:right="1320"/>
          <w:headerReference w:type="default" r:id="rId5"/>
          <w:pgSz w:w="12240" w:h="15840"/>
        </w:sectPr>
      </w:pPr>
      <w:rPr/>
    </w:p>
    <w:p>
      <w:pPr>
        <w:spacing w:before="5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10.2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10.4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Mar w:header="1453" w:footer="0" w:top="1700" w:bottom="280" w:left="1320" w:right="1320"/>
          <w:headerReference w:type="default" r:id="rId6"/>
          <w:pgSz w:w="12240" w:h="15840"/>
        </w:sectPr>
      </w:pPr>
      <w:rPr/>
    </w:p>
    <w:p>
      <w:pPr>
        <w:spacing w:before="4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jiti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1491" w:right="4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-38" w:right="293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902" w:space="367"/>
            <w:col w:w="6331"/>
          </w:cols>
        </w:sectPr>
      </w:pPr>
      <w:rPr/>
    </w:p>
    <w:p>
      <w:pPr>
        <w:spacing w:before="0" w:after="0" w:line="268" w:lineRule="exact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131/1/f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/i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644,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15.10.2014,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13.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1/f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38,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25.4.2017,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ese).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mbu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hur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njohu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017,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14.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1/1/f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38,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4.2017,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39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vijim,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ponon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kesës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.1.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ndë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2007.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120" w:right="759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tio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425,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242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19.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lidhur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Konv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ne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2" w:after="0" w:line="239" w:lineRule="auto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22.7.200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6.2.2009,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ta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es),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cim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to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ës.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ici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efekt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jo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to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1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20" w:right="6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8.1.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005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Mar w:header="0" w:footer="0" w:top="1360" w:bottom="280" w:left="1320" w:right="1320"/>
          <w:headerReference w:type="default" r:id="rId7"/>
          <w:pgSz w:w="12240" w:h="15840"/>
        </w:sectPr>
      </w:pPr>
      <w:rPr/>
    </w:p>
    <w:p>
      <w:pPr>
        <w:spacing w:before="79" w:after="0" w:line="240" w:lineRule="auto"/>
        <w:ind w:left="8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51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0.2014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01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24.4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9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25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25.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100" w:right="38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73,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6;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25.4.201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ividit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t’iu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27.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0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Mar w:header="0" w:footer="0" w:top="1360" w:bottom="280" w:left="1340" w:right="1320"/>
          <w:headerReference w:type="default" r:id="rId8"/>
          <w:pgSz w:w="12240" w:h="15840"/>
        </w:sectPr>
      </w:pPr>
      <w:rPr/>
    </w:p>
    <w:p>
      <w:pPr>
        <w:spacing w:before="79" w:after="0" w:line="240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340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25.4.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il/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73,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16.12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2016;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69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25.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.2016,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29.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84,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30.12.2016;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41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27.3.2017,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30.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kimit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kupt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.2.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Pë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31.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32.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21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4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33.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dub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8,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26.2.2015,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34.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12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2013;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2014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ama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undur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pgMar w:header="0" w:footer="0" w:top="1360" w:bottom="280" w:left="1320" w:right="1320"/>
          <w:headerReference w:type="default" r:id="rId9"/>
          <w:pgSz w:w="12240" w:h="15840"/>
        </w:sectPr>
      </w:pPr>
      <w:rPr/>
    </w:p>
    <w:p>
      <w:pPr>
        <w:spacing w:before="4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29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36.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(s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ih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27.4.20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5;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16,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27.3.2012,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Gj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ese)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38.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Si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727" w:right="372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134/1/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72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jit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8577,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10.2.2000,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417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721,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8.4.2016,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4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</w:p>
    <w:sectPr>
      <w:pgMar w:header="0" w:footer="0" w:top="1480" w:bottom="280" w:left="1340" w:right="1320"/>
      <w:headerReference w:type="default" r:id="rId1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07pt;margin-top:72.127289pt;width:433.921973pt;height:14pt;mso-position-horizontal-relative:page;mso-position-vertical-relative:page;z-index:-372" type="#_x0000_t202" filled="f" stroked="f">
          <v:textbox inset="0,0,0,0">
            <w:txbxContent>
              <w:p>
                <w:pPr>
                  <w:spacing w:before="0" w:after="0" w:line="267" w:lineRule="exact"/>
                  <w:ind w:left="20" w:right="-56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3.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Gj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y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k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1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2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h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it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1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Gj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y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q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or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8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B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t,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1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me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2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v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ndimin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2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4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12,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2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d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të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28.1.200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5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6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ka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v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ndo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u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1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nd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5.160004pt;margin-top:71.630043pt;width:455.918062pt;height:14.649111pt;mso-position-horizontal-relative:page;mso-position-vertical-relative:page;z-index:-371" type="#_x0000_t202" filled="f" stroked="f">
          <v:textbox inset="0,0,0,0">
            <w:txbxContent>
              <w:p>
                <w:pPr>
                  <w:spacing w:before="0" w:after="0" w:line="280" w:lineRule="exact"/>
                  <w:ind w:left="20" w:right="-58"/>
                  <w:jc w:val="left"/>
                  <w:rPr>
                    <w:rFonts w:ascii="Garamond" w:hAnsi="Garamond" w:cs="Garamond" w:eastAsia="Garamond"/>
                    <w:sz w:val="24"/>
                    <w:szCs w:val="24"/>
                  </w:rPr>
                </w:pPr>
                <w:rPr/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10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.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55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5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10"/>
                    <w:w w:val="100"/>
                    <w:position w:val="1"/>
                  </w:rPr>
                  <w:t>u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7"/>
                    <w:w w:val="100"/>
                    <w:position w:val="1"/>
                  </w:rPr>
                  <w:t>b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3"/>
                    <w:w w:val="100"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8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12"/>
                    <w:w w:val="100"/>
                    <w:position w:val="1"/>
                  </w:rPr>
                  <w:t>k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0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34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10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2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8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8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11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10"/>
                    <w:w w:val="100"/>
                    <w:position w:val="1"/>
                  </w:rPr>
                  <w:t>u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15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5"/>
                    <w:szCs w:val="25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17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3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o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k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u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o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54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6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g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j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3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h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h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5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k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57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p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u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a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54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e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58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s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h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k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i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,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54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60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m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4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n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2"/>
                    <w:w w:val="100"/>
                    <w:position w:val="1"/>
                  </w:rPr>
                  <w:t>y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6"/>
                    <w:w w:val="100"/>
                    <w:position w:val="1"/>
                  </w:rPr>
                  <w:t>r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53"/>
                    <w:w w:val="100"/>
                    <w:position w:val="1"/>
                  </w:rPr>
                  <w:t> 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-5"/>
                    <w:w w:val="100"/>
                    <w:position w:val="1"/>
                  </w:rPr>
                  <w:t>t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1"/>
                  </w:rPr>
                  <w:t>ë</w:t>
                </w:r>
                <w:r>
                  <w:rPr>
                    <w:rFonts w:ascii="Garamond" w:hAnsi="Garamond" w:cs="Garamond" w:eastAsia="Garamond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0" w:lineRule="exact"/>
      <w:jc w:val="left"/>
      <w:rPr>
        <w:sz w:val="0"/>
        <w:szCs w:val="0"/>
      </w:rPr>
    </w:pPr>
    <w:rPr/>
    <w:r>
      <w:rPr>
        <w:sz w:val="0"/>
        <w:szCs w:val="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4.xml"/><Relationship Id="rId9" Type="http://schemas.openxmlformats.org/officeDocument/2006/relationships/header" Target="header5.xml"/><Relationship Id="rId10" Type="http://schemas.openxmlformats.org/officeDocument/2006/relationships/header" Target="header6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2017-12-18T11:21:21Z</dcterms:created>
  <dcterms:modified xsi:type="dcterms:W3CDTF">2017-12-18T11:21:21Z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2017-07-11T00:00:00Z</vt:filetime>
  </property>
  <property fmtid="{D5CDD505-2E9C-101B-9397-08002B2CF9AE}" pid="3" name="LastSaved">
    <vt:filetime>2017-12-18T00:00:00Z</vt:filetime>
  </property>
</Properties>
</file>