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1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92" w:right="37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420" w:lineRule="atLeast"/>
        <w:ind w:left="563" w:right="2324" w:firstLine="22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40.799099pt;width:415.413047pt;height:85.56pt;mso-position-horizontal-relative:page;mso-position-vertical-relative:paragraph;z-index:-37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2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</w:p>
                    </w:tc>
                    <w:tc>
                      <w:tcPr>
                        <w:tcW w:w="4579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01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58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1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78" w:right="1110"/>
                          <w:jc w:val="center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58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1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78" w:right="1110"/>
                          <w:jc w:val="center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58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1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78" w:right="1110"/>
                          <w:jc w:val="center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58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1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78" w:right="1110"/>
                          <w:jc w:val="center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2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58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1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78" w:right="1110"/>
                          <w:jc w:val="center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563" w:right="3141"/>
        <w:jc w:val="left"/>
        <w:tabs>
          <w:tab w:pos="3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366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 w:firstLine="283"/>
        <w:jc w:val="left"/>
        <w:tabs>
          <w:tab w:pos="2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520" w:right="33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0" w:after="0" w:line="240" w:lineRule="auto"/>
        <w:ind w:left="280" w:right="398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520" w:right="43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VËRE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28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60" w:right="76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68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81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28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4947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00" w:right="457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4947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60" w:right="46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2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8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u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6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P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19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9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-2"/>
          <w:w w:val="100"/>
        </w:rPr>
        <w:t>o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ç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917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1.2004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67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9171/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1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5.4.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jta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0/2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9.6.2011.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4.8.2011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31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5.6.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5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00" w:right="70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29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6.1.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left="1313" w:right="46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32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775" w:space="551"/>
            <w:col w:w="6274"/>
          </w:cols>
        </w:sectPr>
      </w:pPr>
      <w:rPr/>
    </w:p>
    <w:p>
      <w:pPr>
        <w:spacing w:before="6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8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1;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461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20.1.2012;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ria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131/f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142/1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63"/>
        <w:jc w:val="left"/>
        <w:tabs>
          <w:tab w:pos="1060" w:val="left"/>
          <w:tab w:pos="1980" w:val="left"/>
          <w:tab w:pos="2300" w:val="left"/>
          <w:tab w:pos="4160" w:val="left"/>
          <w:tab w:pos="5120" w:val="left"/>
          <w:tab w:pos="5420" w:val="left"/>
          <w:tab w:pos="6380" w:val="left"/>
          <w:tab w:pos="6940" w:val="left"/>
          <w:tab w:pos="7960" w:val="left"/>
          <w:tab w:pos="8260" w:val="left"/>
          <w:tab w:pos="9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logji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23.9.2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60/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we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49/20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58" w:right="37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viju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230" w:right="434" w:firstLine="-41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69" w:after="0" w:line="272" w:lineRule="exact"/>
        <w:ind w:left="383" w:right="81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r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24" w:lineRule="exact"/>
        <w:ind w:left="100" w:right="63"/>
        <w:jc w:val="left"/>
        <w:tabs>
          <w:tab w:pos="22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86.160004pt;margin-top:-3.430002pt;width:144pt;height:.1pt;mso-position-horizontal-relative:page;mso-position-vertical-relative:paragraph;z-index:-371" coordorigin="1723,-69" coordsize="2880,2">
            <v:shape style="position:absolute;left:1723;top:-69;width:2880;height:2" coordorigin="1723,-69" coordsize="2880,0" path="m1723,-69l4603,-6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1</w:t>
      </w:r>
      <w:r>
        <w:rPr>
          <w:rFonts w:ascii="Garamond" w:hAnsi="Garamond" w:cs="Garamond" w:eastAsia="Garamond"/>
          <w:sz w:val="13"/>
          <w:szCs w:val="13"/>
          <w:spacing w:val="11"/>
          <w:w w:val="100"/>
          <w:position w:val="5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Gj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q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0"/>
          <w:szCs w:val="20"/>
          <w:spacing w:val="2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23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2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2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2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2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2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1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ue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2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2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ce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2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g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z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gj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im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ç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m.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2017-12-18T10:06:39Z</dcterms:created>
  <dcterms:modified xsi:type="dcterms:W3CDTF">2017-12-18T10:06:39Z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LastSaved">
    <vt:filetime>2017-12-18T00:00:00Z</vt:filetime>
  </property>
</Properties>
</file>