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40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04" w:right="372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47,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3.7.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363" w:right="31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63" w:lineRule="exact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3pt;margin-top:11.604527pt;width:439.223204pt;height:93.12pt;mso-position-horizontal-relative:page;mso-position-vertical-relative:paragraph;z-index:-281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299" w:hRule="exact"/>
                    </w:trPr>
                    <w:tc>
                      <w:tcPr>
                        <w:tcW w:w="247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9" w:after="0" w:line="240" w:lineRule="auto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hk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dja</w:t>
                        </w:r>
                      </w:p>
                    </w:tc>
                    <w:tc>
                      <w:tcPr>
                        <w:tcW w:w="371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9" w:after="0" w:line="240" w:lineRule="auto"/>
                          <w:ind w:left="952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y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Gj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y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Ku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2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tu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e</w:t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0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47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5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dimir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371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5" w:lineRule="exact"/>
                          <w:ind w:left="952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5" w:lineRule="exact"/>
                          <w:ind w:left="17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5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47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ito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ha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371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952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7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57" w:hRule="exact"/>
                    </w:trPr>
                    <w:tc>
                      <w:tcPr>
                        <w:tcW w:w="247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5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tmir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Ho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x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ha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371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5" w:lineRule="exact"/>
                          <w:ind w:left="952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5" w:lineRule="exact"/>
                          <w:ind w:left="17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5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47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5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G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Di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371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5" w:lineRule="exact"/>
                          <w:ind w:left="952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5" w:lineRule="exact"/>
                          <w:ind w:left="17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5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47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nik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371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952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7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99" w:hRule="exact"/>
                    </w:trPr>
                    <w:tc>
                      <w:tcPr>
                        <w:tcW w:w="247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5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tos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ulo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371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5" w:lineRule="exact"/>
                          <w:ind w:left="952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5" w:lineRule="exact"/>
                          <w:ind w:left="17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5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7" w:after="0" w:line="240" w:lineRule="auto"/>
        <w:ind w:left="28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.5.2017,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563" w:right="-20"/>
        <w:jc w:val="left"/>
        <w:tabs>
          <w:tab w:pos="31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tik”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uqi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2015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553,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26.10.2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1289,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30.5.2013,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42,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131/1/f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34/1/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(K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);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85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10.2.2000,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621" w:right="31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8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tj.,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nimin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tik”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koi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oi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629" w:right="41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VË</w:t>
      </w:r>
      <w:r>
        <w:rPr>
          <w:rFonts w:ascii="Garamond" w:hAnsi="Garamond" w:cs="Garamond" w:eastAsia="Garamond"/>
          <w:sz w:val="24"/>
          <w:szCs w:val="24"/>
          <w:spacing w:val="-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016" w:right="45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8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ivil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kt: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ta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ilis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16.11.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008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25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7864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25.7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8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tic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28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: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28.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8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–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28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16.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28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pabaz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baz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28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1289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30.5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7864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7.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012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160" w:right="1320"/>
        </w:sectPr>
      </w:pPr>
      <w:rPr/>
    </w:p>
    <w:p>
      <w:pPr>
        <w:spacing w:before="79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-355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26.10.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808" w:right="45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364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5.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14"/>
          <w:w w:val="100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15"/>
          <w:w w:val="100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14"/>
          <w:w w:val="100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2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6" w:lineRule="exact"/>
        <w:ind w:left="120" w:right="34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duke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jta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kses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uqinë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24,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15.11.200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14.9.2007,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888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65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5.2.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ce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ke,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ndodh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2008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.9.2007,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ili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145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iç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24,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5.11.20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72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419" w:right="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5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5"/>
          <w:w w:val="95"/>
          <w:position w:val="1"/>
        </w:rPr>
        <w:t>b</w:t>
      </w:r>
      <w:r>
        <w:rPr>
          <w:rFonts w:ascii="Garamond" w:hAnsi="Garamond" w:cs="Garamond" w:eastAsia="Garamond"/>
          <w:sz w:val="25"/>
          <w:szCs w:val="25"/>
          <w:spacing w:val="5"/>
          <w:w w:val="95"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8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1"/>
          <w:w w:val="95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14"/>
          <w:w w:val="95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in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8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0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14"/>
          <w:w w:val="95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,</w:t>
      </w:r>
      <w:r>
        <w:rPr>
          <w:rFonts w:ascii="Garamond" w:hAnsi="Garamond" w:cs="Garamond" w:eastAsia="Garamond"/>
          <w:sz w:val="25"/>
          <w:szCs w:val="25"/>
          <w:spacing w:val="14"/>
          <w:w w:val="95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10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5"/>
          <w:w w:val="95"/>
          <w:position w:val="1"/>
        </w:rPr>
        <w:t>h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o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q</w:t>
      </w:r>
      <w:r>
        <w:rPr>
          <w:rFonts w:ascii="Garamond" w:hAnsi="Garamond" w:cs="Garamond" w:eastAsia="Garamond"/>
          <w:sz w:val="25"/>
          <w:szCs w:val="25"/>
          <w:spacing w:val="8"/>
          <w:w w:val="95"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-1"/>
          <w:w w:val="95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20"/>
          <w:w w:val="95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11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7"/>
          <w:w w:val="96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g</w:t>
      </w:r>
      <w:r>
        <w:rPr>
          <w:rFonts w:ascii="Garamond" w:hAnsi="Garamond" w:cs="Garamond" w:eastAsia="Garamond"/>
          <w:sz w:val="25"/>
          <w:szCs w:val="25"/>
          <w:spacing w:val="-43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-1"/>
          <w:w w:val="95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8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7"/>
          <w:w w:val="95"/>
          <w:position w:val="1"/>
        </w:rPr>
        <w:t>v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2"/>
          <w:w w:val="95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5"/>
          <w:w w:val="95"/>
          <w:position w:val="1"/>
        </w:rPr>
        <w:t>“</w:t>
      </w:r>
      <w:r>
        <w:rPr>
          <w:rFonts w:ascii="Garamond" w:hAnsi="Garamond" w:cs="Garamond" w:eastAsia="Garamond"/>
          <w:sz w:val="25"/>
          <w:szCs w:val="25"/>
          <w:spacing w:val="-7"/>
          <w:w w:val="95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2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3"/>
          <w:w w:val="95"/>
          <w:position w:val="1"/>
        </w:rPr>
        <w:t>l</w:t>
      </w:r>
      <w:r>
        <w:rPr>
          <w:rFonts w:ascii="Garamond" w:hAnsi="Garamond" w:cs="Garamond" w:eastAsia="Garamond"/>
          <w:sz w:val="25"/>
          <w:szCs w:val="25"/>
          <w:spacing w:val="12"/>
          <w:w w:val="95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”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8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h</w:t>
      </w:r>
      <w:r>
        <w:rPr>
          <w:rFonts w:ascii="Garamond" w:hAnsi="Garamond" w:cs="Garamond" w:eastAsia="Garamond"/>
          <w:sz w:val="25"/>
          <w:szCs w:val="25"/>
          <w:spacing w:val="5"/>
          <w:w w:val="100"/>
          <w:position w:val="1"/>
        </w:rPr>
        <w:t>.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12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120" w:right="593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63" w:right="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588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65" w:right="6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12,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15.11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2007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left="1433" w:right="44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-38" w:right="29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le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ue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2818" w:space="515"/>
            <w:col w:w="6267"/>
          </w:cols>
        </w:sectPr>
      </w:pPr>
      <w:rPr/>
    </w:p>
    <w:p>
      <w:pPr>
        <w:spacing w:before="8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1/1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(s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5.2011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05.2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2014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6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ionin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6,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17.2.2012,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11.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ce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kses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nuk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uqinë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15.11.2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07,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14.9.200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illon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ivid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kimi,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l.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ividit.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njohur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(s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20.3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2017;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14.11.2014,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14.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bindj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jc w:val="left"/>
        <w:spacing w:after="0"/>
        <w:sectPr>
          <w:pgMar w:footer="1317" w:header="0" w:top="1360" w:bottom="1500" w:left="1340" w:right="1320"/>
          <w:footerReference w:type="default" r:id="rId5"/>
          <w:pgSz w:w="12240" w:h="15840"/>
        </w:sectPr>
      </w:pPr>
      <w:rPr/>
    </w:p>
    <w:p>
      <w:pPr>
        <w:spacing w:before="79" w:after="0" w:line="240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hvillon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21,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3.2017,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472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dhin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8,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16.3.2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11;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7,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09.3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2009,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0.3.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13.4.2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65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10.2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2014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20" w:right="361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363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/1/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viju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10.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354" w:right="404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7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footer="1317" w:header="0" w:top="1360" w:bottom="1500" w:left="1320" w:right="1320"/>
          <w:footerReference w:type="default" r:id="rId6"/>
          <w:pgSz w:w="12240" w:h="15840"/>
        </w:sectPr>
      </w:pPr>
      <w:rPr/>
    </w:p>
    <w:p>
      <w:pPr>
        <w:spacing w:before="79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Hoxh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</w:p>
    <w:sectPr>
      <w:pgMar w:footer="0" w:header="0" w:top="1360" w:bottom="280" w:left="1340" w:right="1720"/>
      <w:footerReference w:type="default" r:id="rId7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706.687317pt;width:470.078068pt;height:14pt;mso-position-horizontal-relative:page;mso-position-vertical-relative:page;z-index:-281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mo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p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ni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in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5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u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t.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Ky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3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lloj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3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hq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y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p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p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v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u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lidhur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4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me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y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li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g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jo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të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4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hk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ve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të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7.919998pt;margin-top:696.487305pt;width:39.785002pt;height:14pt;mso-position-horizontal-relative:page;mso-position-vertical-relative:page;z-index:-280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: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1.759995pt;margin-top:696.487305pt;width:359.401971pt;height:14pt;mso-position-horizontal-relative:page;mso-position-vertical-relative:page;z-index:-279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B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h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3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D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dj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5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(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y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)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,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4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V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di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6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,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3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V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6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u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h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,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3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G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5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D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z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d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,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3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2017-12-18T11:21:44Z</dcterms:created>
  <dcterms:modified xsi:type="dcterms:W3CDTF">2017-12-18T11:21:44Z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2017-07-11T00:00:00Z</vt:filetime>
  </property>
  <property fmtid="{D5CDD505-2E9C-101B-9397-08002B2CF9AE}" pid="3" name="LastSaved">
    <vt:filetime>2017-12-18T00:00:00Z</vt:filetime>
  </property>
</Properties>
</file>