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0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48,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63" w:right="31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52.423204pt;height:91.32pt;mso-position-horizontal-relative:page;mso-position-vertical-relative:paragraph;z-index:-30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48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37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961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48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61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9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48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61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9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48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61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9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48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61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9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48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61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9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48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961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9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.5.2017,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63" w:right="-20"/>
        <w:jc w:val="left"/>
        <w:tabs>
          <w:tab w:pos="2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3880,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0.2014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Shkod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tabs>
          <w:tab w:pos="2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10.2.2000,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21" w:right="31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29" w:right="41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016" w:right="45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2.4.2014,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3880,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200,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4.2014,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710,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24.3.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016,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968" w:right="45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j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5.1.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5.2.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22.10.20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5.3.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5.4.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60/2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49/2012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2012),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2014,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2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m).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143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144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760" w:right="4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231" w:right="29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1/1/f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.2.2000,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42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09;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4.2013,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013;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011;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.2009,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kses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.2014.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6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017,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20" w:right="161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10.5.2016;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15.3.2016,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838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016;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57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1.2015,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199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2.4.2014,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3880,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22.10.201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62,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23.9.2015,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838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18.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60/2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49/2012,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hikon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90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83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10.3.2016,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838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idom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807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idhur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11.5.2015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24.3.2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60/2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49/2012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</w:p>
    <w:p>
      <w:pPr>
        <w:spacing w:before="1" w:after="0" w:line="240" w:lineRule="auto"/>
        <w:ind w:left="120" w:right="829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8" w:lineRule="exact"/>
        <w:ind w:left="12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290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831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22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49/2012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2012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48/2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m)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59,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2016,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76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(90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oz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50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015,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69,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1.2015,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60/2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9/2012,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88" w:right="35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/1/f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72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8577,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2.2000,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337" w:right="40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710,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3" w:right="-20"/>
        <w:jc w:val="left"/>
        <w:tabs>
          <w:tab w:pos="22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Hoxha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2017-12-18T11:21:58Z</dcterms:created>
  <dcterms:modified xsi:type="dcterms:W3CDTF">2017-12-18T11:21:58Z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LastSaved">
    <vt:filetime>2017-12-18T00:00:00Z</vt:filetime>
  </property>
</Properties>
</file>