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0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04" w:right="37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49,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95" w:right="22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484529pt;width:407.063204pt;height:91.32pt;mso-position-horizontal-relative:page;mso-position-vertical-relative:paragraph;z-index:-287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4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dja</w:t>
                        </w:r>
                      </w:p>
                    </w:tc>
                    <w:tc>
                      <w:tcPr>
                        <w:tcW w:w="4504" w:type="dxa"/>
                        <w:gridSpan w:val="2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942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Gj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e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06" w:right="982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869" w:right="836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906" w:right="84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869" w:right="836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06" w:right="982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869" w:right="836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06" w:right="982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869" w:right="836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ulo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06" w:right="982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869" w:right="836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94" w:hRule="exact"/>
                    </w:trPr>
                    <w:tc>
                      <w:tcPr>
                        <w:tcW w:w="246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0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906" w:right="982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869" w:right="836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28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lma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.2017,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563" w:right="-20"/>
        <w:jc w:val="left"/>
        <w:tabs>
          <w:tab w:pos="3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tabs>
          <w:tab w:pos="3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51,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8.4.2015,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656,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493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21.4.2016,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23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28,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8577,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2.2000,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321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21" w:right="31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0" w:right="17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629" w:right="4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VË</w:t>
      </w:r>
      <w:r>
        <w:rPr>
          <w:rFonts w:ascii="Garamond" w:hAnsi="Garamond" w:cs="Garamond" w:eastAsia="Garamond"/>
          <w:sz w:val="24"/>
          <w:szCs w:val="24"/>
          <w:spacing w:val="-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016" w:right="4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38,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6.3.201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ici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ë)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sëse,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ëse,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e,”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282/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55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12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ë)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ësh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406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PP-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ë)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51,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28.4.20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6.3.201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llës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jtja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ici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278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6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ë)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PP-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1/3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6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8(te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ë)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38,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6.3.2015,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llës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17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2016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656,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2016,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16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432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808" w:right="45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64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14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1"/>
          <w:w w:val="100"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-4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29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4.2.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278/6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2014,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6.2.2014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10.2.2014,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144/2013,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4.3.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26.2.2016,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64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4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ro</w:t>
      </w:r>
      <w:r>
        <w:rPr>
          <w:rFonts w:ascii="Garamond" w:hAnsi="Garamond" w:cs="Garamond" w:eastAsia="Garamond"/>
          <w:sz w:val="25"/>
          <w:szCs w:val="25"/>
          <w:spacing w:val="15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-4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ror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g</w:t>
      </w:r>
      <w:r>
        <w:rPr>
          <w:rFonts w:ascii="Garamond" w:hAnsi="Garamond" w:cs="Garamond" w:eastAsia="Garamond"/>
          <w:sz w:val="25"/>
          <w:szCs w:val="25"/>
          <w:spacing w:val="-4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4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4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dhur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36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5.1.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5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5.2.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278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144/2013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5.3.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26.2.2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16,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760" w:right="44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231" w:right="29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Gjyk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jiti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10.2.2000,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eri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cie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134/1/g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261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(s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31,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25.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.2015,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278/6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2014,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98/2014,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204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29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und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1" w:after="0" w:line="240" w:lineRule="auto"/>
        <w:ind w:left="100" w:right="19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4.20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843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2004,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282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t).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144/2013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432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433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2015,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tabs>
          <w:tab w:pos="11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278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144/2013,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98/2014.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56,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21.4.20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82/2016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7895,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27.1.19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151,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11.8.2016.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124,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132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5/2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6.2009,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29.4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10,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07/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28.11.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5" w:right="60"/>
        <w:jc w:val="center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00" w:right="36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3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viju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334" w:right="40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656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21.4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tabs>
          <w:tab w:pos="22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2017-12-18T11:22:11Z</dcterms:created>
  <dcterms:modified xsi:type="dcterms:W3CDTF">2017-12-18T11:22:11Z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LastSaved">
    <vt:filetime>2017-12-18T00:00:00Z</vt:filetime>
  </property>
</Properties>
</file>