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1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55" w:right="37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465" w:right="22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484529pt;width:430.463204pt;height:91.32pt;mso-position-horizontal-relative:page;mso-position-vertical-relative:paragraph;z-index:-248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a</w:t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8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4" w:hRule="exact"/>
                    </w:trPr>
                    <w:tc>
                      <w:tcPr>
                        <w:tcW w:w="249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4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mi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xha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3654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03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5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6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9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18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85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78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563" w:right="-20"/>
        <w:jc w:val="left"/>
        <w:tabs>
          <w:tab w:pos="39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12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449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34/1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62" w:right="31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632" w:right="41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position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2242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dhja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654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369,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3.2.2014,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25" w:right="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1255,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2014,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369,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3.2.2014,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558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170,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21.5.2014,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80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8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6.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5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4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1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B</w:t>
      </w:r>
      <w:r>
        <w:rPr>
          <w:rFonts w:ascii="Garamond" w:hAnsi="Garamond" w:cs="Garamond" w:eastAsia="Garamond"/>
          <w:sz w:val="25"/>
          <w:szCs w:val="25"/>
          <w:spacing w:val="-47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8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9"/>
          <w:w w:val="100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j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364" w:right="5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5"/>
          <w:szCs w:val="25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q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5"/>
          <w:w w:val="100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8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66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767" w:right="446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24" w:right="36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23.1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Book Antiqua" w:hAnsi="Book Antiqua" w:cs="Book Antiqua" w:eastAsia="Book Antiqua"/>
          <w:sz w:val="24"/>
          <w:szCs w:val="24"/>
          <w:spacing w:val="-5"/>
          <w:w w:val="100"/>
        </w:rPr>
        <w:t>§.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Book Antiqua" w:hAnsi="Book Antiqua" w:cs="Book Antiqua" w:eastAsia="Book Antiqua"/>
          <w:sz w:val="24"/>
          <w:szCs w:val="24"/>
          <w:spacing w:val="-2"/>
          <w:w w:val="100"/>
        </w:rPr>
        <w:t>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.154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Book Antiqua" w:hAnsi="Book Antiqua" w:cs="Book Antiqua" w:eastAsia="Book Antiqua"/>
          <w:sz w:val="24"/>
          <w:szCs w:val="24"/>
          <w:spacing w:val="-5"/>
          <w:w w:val="100"/>
        </w:rPr>
        <w:t>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4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768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both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8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Pe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iti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709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iji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10;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0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49/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5.3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1678/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58"/>
        <w:jc w:val="center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60"/>
        <w:jc w:val="center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20" w:right="36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63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viju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354" w:right="404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64" w:firstLine="283"/>
        <w:jc w:val="left"/>
        <w:tabs>
          <w:tab w:pos="13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sectPr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Book Antiqua">
    <w:altName w:val="Book Antiqua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2017-12-18T11:22:39Z</dcterms:created>
  <dcterms:modified xsi:type="dcterms:W3CDTF">2017-12-18T11:22:39Z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2017-12-18T00:00:00Z</vt:filetime>
  </property>
</Properties>
</file>