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45" w:right="40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46" w:right="35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46,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3.7.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505" w:right="30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63" w:lineRule="exact"/>
        <w:ind w:left="56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pt;margin-top:11.604527pt;width:463.103204pt;height:97.904583pt;mso-position-horizontal-relative:page;mso-position-vertical-relative:paragraph;z-index:-289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294" w:hRule="exact"/>
                    </w:trPr>
                    <w:tc>
                      <w:tcPr>
                        <w:tcW w:w="271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hk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dja</w:t>
                        </w:r>
                      </w:p>
                    </w:tc>
                    <w:tc>
                      <w:tcPr>
                        <w:tcW w:w="429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39" w:after="0" w:line="240" w:lineRule="auto"/>
                          <w:ind w:left="10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Gj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y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Ku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2"/>
                            <w:w w:val="100"/>
                          </w:rPr>
                          <w:t>h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tu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3"/>
                            <w:w w:val="100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</w:rPr>
                          <w:t>e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90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tcW w:w="271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2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dimir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29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0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91" w:right="56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271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2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5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Hoxha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29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0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91" w:right="56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271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4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G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ni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Di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z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d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29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2" w:lineRule="exact"/>
                          <w:ind w:left="10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2" w:lineRule="exact"/>
                          <w:ind w:left="591" w:right="56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2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271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2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B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ni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k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4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m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aj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29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0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91" w:right="56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271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4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F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os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3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ul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29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2" w:lineRule="exact"/>
                          <w:ind w:left="10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2" w:lineRule="exact"/>
                          <w:ind w:left="591" w:right="56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2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315" w:hRule="exact"/>
                    </w:trPr>
                    <w:tc>
                      <w:tcPr>
                        <w:tcW w:w="2712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62" w:lineRule="exact"/>
                          <w:ind w:left="180" w:right="-20"/>
                          <w:jc w:val="left"/>
                          <w:rPr>
                            <w:rFonts w:ascii="Garamond" w:hAnsi="Garamond" w:cs="Garamond" w:eastAsia="Garamond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1"/>
                            <w:w w:val="100"/>
                            <w:position w:val="1"/>
                          </w:rPr>
                          <w:t>V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o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e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u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-1"/>
                            <w:w w:val="100"/>
                            <w:position w:val="1"/>
                          </w:rPr>
                          <w:t>s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1"/>
                          </w:rPr>
                          <w:t>ha</w:t>
                        </w:r>
                        <w:r>
                          <w:rPr>
                            <w:rFonts w:ascii="Garamond" w:hAnsi="Garamond" w:cs="Garamond" w:eastAsia="Garamond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4295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1070" w:right="-20"/>
                          <w:jc w:val="lef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n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ë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t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-1"/>
                            <w:w w:val="100"/>
                            <w:position w:val="1"/>
                          </w:rPr>
                          <w:t>a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r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1"/>
                            <w:w w:val="100"/>
                            <w:position w:val="1"/>
                          </w:rPr>
                          <w:t> 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i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left="591" w:right="568"/>
                          <w:jc w:val="center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904" w:type="dxa"/>
                        <w:tcBorders>
                          <w:top w:val="nil" w:sz="6" w:space="0" w:color="auto"/>
                          <w:bottom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spacing w:before="0" w:after="0" w:line="240" w:lineRule="exact"/>
                          <w:ind w:right="160"/>
                          <w:jc w:val="right"/>
                          <w:rPr>
                            <w:rFonts w:ascii="Garamond" w:hAnsi="Garamond" w:cs="Garamond" w:eastAsia="Garamond"/>
                            <w:sz w:val="22"/>
                            <w:szCs w:val="22"/>
                          </w:rPr>
                        </w:pPr>
                        <w:rPr/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1"/>
                          </w:rPr>
                          <w:t>“</w:t>
                        </w:r>
                        <w:r>
                          <w:rPr>
                            <w:rFonts w:ascii="Garamond" w:hAnsi="Garamond" w:cs="Garamond" w:eastAsia="Garamond"/>
                            <w:sz w:val="22"/>
                            <w:szCs w:val="22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68" w:lineRule="exact"/>
        <w:ind w:left="28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lma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.6.2017,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563" w:right="-20"/>
        <w:jc w:val="left"/>
        <w:tabs>
          <w:tab w:pos="32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</w:p>
    <w:p>
      <w:pPr>
        <w:spacing w:before="0" w:after="0" w:line="269" w:lineRule="exact"/>
        <w:ind w:left="962" w:right="9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Shkoll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60" w:firstLine="720"/>
        <w:jc w:val="left"/>
        <w:tabs>
          <w:tab w:pos="24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9.11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2016,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523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45,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56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49/20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101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15,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17,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18,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42,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44,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131/1/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134/1/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42/2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8577,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.2000,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21" w:right="31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8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629" w:right="4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VË</w:t>
      </w:r>
      <w:r>
        <w:rPr>
          <w:rFonts w:ascii="Garamond" w:hAnsi="Garamond" w:cs="Garamond" w:eastAsia="Garamond"/>
          <w:sz w:val="24"/>
          <w:szCs w:val="24"/>
          <w:spacing w:val="-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5016" w:right="45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1.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18.4.2012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vikt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754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16.1.20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80" w:right="10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25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5.3.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28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28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9.11.2016,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58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160" w:right="1320"/>
        </w:sectPr>
      </w:pPr>
      <w:rPr/>
    </w:p>
    <w:p>
      <w:pPr>
        <w:spacing w:before="79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49/2012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788" w:right="45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344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6.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14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5"/>
          <w:w w:val="100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14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4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4"/>
          <w:w w:val="100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0"/>
          <w:w w:val="100"/>
          <w:position w:val="1"/>
        </w:rPr>
        <w:t>z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2"/>
          <w:w w:val="95"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13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4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6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duke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6.1.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onkl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onkl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6.3.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56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kimit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44" w:right="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3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3"/>
          <w:w w:val="95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16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0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u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,</w:t>
      </w:r>
      <w:r>
        <w:rPr>
          <w:rFonts w:ascii="Garamond" w:hAnsi="Garamond" w:cs="Garamond" w:eastAsia="Garamond"/>
          <w:sz w:val="25"/>
          <w:szCs w:val="25"/>
          <w:spacing w:val="18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3"/>
          <w:w w:val="95"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2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-1"/>
          <w:w w:val="95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22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16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7"/>
          <w:w w:val="95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7"/>
          <w:w w:val="95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9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8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4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5"/>
          <w:szCs w:val="25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3"/>
          <w:w w:val="95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11"/>
          <w:w w:val="95"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5"/>
          <w:w w:val="95"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3"/>
          <w:w w:val="95"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12"/>
          <w:w w:val="95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7"/>
          <w:w w:val="95"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21"/>
          <w:w w:val="95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5"/>
          <w:szCs w:val="25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6"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47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8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11"/>
          <w:w w:val="100"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12"/>
          <w:w w:val="100"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47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7"/>
          <w:w w:val="100"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13"/>
          <w:w w:val="100"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5"/>
          <w:w w:val="100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8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740" w:right="445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211" w:right="29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Gjyk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jiti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131/1/f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134/1/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imimin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onja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77,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.2000,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nki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99/2016,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6.10.2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86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27.2.2017,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9.11.2016,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131/1/f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48,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6.7.2015,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131/1/f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kimit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71/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8577/2000.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10.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onkl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htu,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.2.2013,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undur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131/1/f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134/2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ividi,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56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ovon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56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rete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ces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lje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45,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23.7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2012,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htu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dhoma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6,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10.2.2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14,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ese)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hillimi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na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onkl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tiv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18.10.2016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.2016,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15.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131/1/f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134/1/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69,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7.11.20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16.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27.6.2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9.11.2016,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60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18.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tillë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t),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26,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27.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.2017,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(90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’u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oz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26,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27.3.2017,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21.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villu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iç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60/2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49/2012.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88" w:right="358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39" w:lineRule="auto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/1/f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134/1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71/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72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8577,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10.2.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h,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37" w:right="40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Ky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uqi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tabs>
          <w:tab w:pos="30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</w:p>
    <w:sectPr>
      <w:pgSz w:w="12240" w:h="15840"/>
      <w:pgMar w:top="14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2017-12-18T11:21:33Z</dcterms:created>
  <dcterms:modified xsi:type="dcterms:W3CDTF">2017-12-18T11:21:33Z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LastSaved">
    <vt:filetime>2017-12-18T00:00:00Z</vt:filetime>
  </property>
</Properties>
</file>