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95" w:right="22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484529pt;width:472.583204pt;height:91.32pt;mso-position-horizontal-relative:page;mso-position-vertical-relative:paragraph;z-index:-30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.5.2017,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2570,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4.4.2015,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2570,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iut;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80" w:right="3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88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874" w:right="46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0" w:right="773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kesë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lefs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235" w:lineRule="auto"/>
        <w:ind w:left="28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22.7.200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PP-ja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2455/4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485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i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4"/>
          <w:w w:val="100"/>
          <w:i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85,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388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i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3.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PP-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fs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2" w:lineRule="exact"/>
        <w:ind w:left="28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245/40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3385,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485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i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28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lefs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1788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l.,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4.9.201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rrja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sës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së: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2892,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10.5.2012,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245/90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3385,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i/>
          <w:position w:val="11"/>
        </w:rPr>
        <w:t>2</w:t>
      </w:r>
      <w:r>
        <w:rPr>
          <w:rFonts w:ascii="Garamond" w:hAnsi="Garamond" w:cs="Garamond" w:eastAsia="Garamond"/>
          <w:sz w:val="14"/>
          <w:szCs w:val="14"/>
          <w:spacing w:val="28"/>
          <w:w w:val="100"/>
          <w:i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245/89,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3385,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...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472,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2570,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2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6"/>
        </w:rPr>
        <w:t>r</w:t>
      </w:r>
      <w:r>
        <w:rPr>
          <w:rFonts w:ascii="Garamond" w:hAnsi="Garamond" w:cs="Garamond" w:eastAsia="Garamond"/>
          <w:sz w:val="25"/>
          <w:szCs w:val="25"/>
          <w:spacing w:val="10"/>
          <w:w w:val="96"/>
        </w:rPr>
        <w:t>p</w:t>
      </w:r>
      <w:r>
        <w:rPr>
          <w:rFonts w:ascii="Garamond" w:hAnsi="Garamond" w:cs="Garamond" w:eastAsia="Garamond"/>
          <w:sz w:val="25"/>
          <w:szCs w:val="25"/>
          <w:spacing w:val="0"/>
          <w:w w:val="96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4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Z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y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5.6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c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-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7.4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18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089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134/2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18.1.2013,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25.1.2013.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lloj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2010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3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tabs>
          <w:tab w:pos="8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(s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37,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2.3.201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1.6.2012.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17.12.2012,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18.1.2013.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25.1.2013.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14.2.2013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19.2.2013,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9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73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42/2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illon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2017;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14.11.201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.3.2017;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26.2.201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7" w:right="37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31/f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96" w:right="41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1560" w:val="left"/>
          <w:tab w:pos="7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2017-12-18T11:44:34Z</dcterms:created>
  <dcterms:modified xsi:type="dcterms:W3CDTF">2017-12-18T11:44:34Z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