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40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9" w:right="36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070" w:right="3162" w:firstLine="-6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604527pt;width:472.583204pt;height:91.32pt;mso-position-horizontal-relative:page;mso-position-vertical-relative:paragraph;z-index:-231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27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dja</w:t>
                        </w:r>
                      </w:p>
                    </w:tc>
                    <w:tc>
                      <w:tcPr>
                        <w:tcW w:w="44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22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e</w:t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2" w:right="619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2" w:right="619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2" w:right="619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2" w:right="619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7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2" w:right="619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5" w:hRule="exact"/>
                    </w:trPr>
                    <w:tc>
                      <w:tcPr>
                        <w:tcW w:w="27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ulo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22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512" w:right="619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68" w:lineRule="exact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563" w:right="372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</w:p>
    <w:p>
      <w:pPr>
        <w:spacing w:before="10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648,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5.5.2016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i);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467,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9.3.201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1181,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63" w:right="-20"/>
        <w:jc w:val="left"/>
        <w:tabs>
          <w:tab w:pos="55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16/2,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1/f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000,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80" w:right="32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8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88" w:right="43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874" w:right="46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8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8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0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49/2012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1181,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5.3.201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tij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l”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ifill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467,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1181,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1648,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5.5.2016,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666" w:right="464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7.</w:t>
      </w:r>
      <w:r>
        <w:rPr>
          <w:rFonts w:ascii="Garamond" w:hAnsi="Garamond" w:cs="Garamond" w:eastAsia="Garamond"/>
          <w:sz w:val="25"/>
          <w:szCs w:val="25"/>
          <w:spacing w:val="30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5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4"/>
          <w:w w:val="100"/>
        </w:rPr>
        <w:t>u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ijon:</w:t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7.1.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7.2.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jta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kses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7.3.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ke,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lidhur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2014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4" w:lineRule="exact"/>
        <w:ind w:left="4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L</w:t>
      </w:r>
      <w:r>
        <w:rPr>
          <w:rFonts w:ascii="Garamond" w:hAnsi="Garamond" w:cs="Garamond" w:eastAsia="Garamond"/>
          <w:sz w:val="25"/>
          <w:szCs w:val="25"/>
          <w:spacing w:val="-4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l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6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ijon: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8.1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8.2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8.3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nimin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618" w:right="45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089" w:right="30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Gjyk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131/1/f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426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131/1/f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77,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.1.201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77,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28,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23.6.201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tabs>
          <w:tab w:pos="1260" w:val="left"/>
          <w:tab w:pos="2500" w:val="left"/>
          <w:tab w:pos="2820" w:val="left"/>
          <w:tab w:pos="3980" w:val="left"/>
          <w:tab w:pos="5260" w:val="left"/>
          <w:tab w:pos="6440" w:val="left"/>
          <w:tab w:pos="7040" w:val="left"/>
          <w:tab w:pos="7900" w:val="left"/>
          <w:tab w:pos="82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ompl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t).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2.4.20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2;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28.2.200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31,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25.5.20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467,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467,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2.2015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14.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727" w:right="37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/1/f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72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viju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8577,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2.200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7" w:firstLine="34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2017-12-18T11:44:46Z</dcterms:created>
  <dcterms:modified xsi:type="dcterms:W3CDTF">2017-12-18T11:44:46Z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