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63" w:right="31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62.623204pt;height:91.32pt;mso-position-horizontal-relative:page;mso-position-vertical-relative:paragraph;z-index:-29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.6.2017,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63" w:right="-20"/>
        <w:jc w:val="left"/>
        <w:tabs>
          <w:tab w:pos="3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13.6.2011,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1136,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1.5.201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299,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12.2.2015,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tabs>
          <w:tab w:pos="2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10.2.2000,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21" w:right="31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8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titutit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629" w:right="41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016" w:right="45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9910,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994.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751,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1994,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13.454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1999,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8.610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8087,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3.1996,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87/1996),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5.2009,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16.562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7/1996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5041,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65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1136,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11.5.2012,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5041,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.6.2011,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299,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2.2015,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808" w:right="45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364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ullt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365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6.1.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42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49/2012,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2012,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49/2012),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6.2.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012,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6.4.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087/19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4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0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42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7.1.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8087/1996,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760" w:right="4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231" w:right="29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131/1/f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42,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5.2017;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14;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0.1.2012,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012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738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2%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8087/1996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86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42,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.2017,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428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eri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416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0.3.2016,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kimit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012,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010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</w:p>
    <w:p>
      <w:pPr>
        <w:spacing w:before="1" w:after="0" w:line="240" w:lineRule="auto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229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.5.2017;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12,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2" w:after="0" w:line="239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idom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59,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idhur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we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768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49/20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7.11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20" w:right="36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577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79" w:lineRule="auto"/>
        <w:ind w:left="4392" w:right="434" w:firstLine="-42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1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5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2017-12-18T11:52:19Z</dcterms:created>
  <dcterms:modified xsi:type="dcterms:W3CDTF">2017-12-18T11:52:19Z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2017-12-18T00:00:00Z</vt:filetime>
  </property>
</Properties>
</file>