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45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00" w:right="35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60,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505" w:right="30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62.623204pt;height:91.32pt;mso-position-horizontal-relative:page;mso-position-vertical-relative:paragraph;z-index:-33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lma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.7.2017,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63" w:right="-20"/>
        <w:jc w:val="left"/>
        <w:tabs>
          <w:tab w:pos="2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720" w:right="-20"/>
        <w:jc w:val="left"/>
        <w:tabs>
          <w:tab w:pos="3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 w:firstLine="720"/>
        <w:jc w:val="left"/>
        <w:tabs>
          <w:tab w:pos="3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49/3/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0.2.2000,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21" w:right="31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79" w:lineRule="auto"/>
        <w:ind w:left="4670" w:right="2304" w:firstLine="-439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016" w:right="4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19/2016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968" w:right="45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524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9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‘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4.5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0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5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3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-2"/>
          <w:w w:val="95"/>
          <w:position w:val="1"/>
        </w:rPr>
        <w:t>v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5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95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5.1.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tij,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5.4.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0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l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l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6.1.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6.2.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llimi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6.3.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6.4.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tillë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6.5.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740" w:right="4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211" w:right="29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78,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76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33,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49/3/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62,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.1998,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0" w:after="0" w:line="269" w:lineRule="exact"/>
        <w:ind w:left="100" w:right="203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50/1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1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10.2.2000,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19/2016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577,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6.2017,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imponon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24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439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11/1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iplinimi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33,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8.6.2016,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ës;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to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ke;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efekte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33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26.1.20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003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iç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2008,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23.2.2016,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50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23:00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06:00;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ç)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lekë.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  <w:i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icia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lë;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lë;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ç)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  <w:i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8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ë: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elekt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GPS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.);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ç)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HPS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kës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9/2016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88" w:right="35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51,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2017-12-18T11:53:18Z</dcterms:created>
  <dcterms:modified xsi:type="dcterms:W3CDTF">2017-12-18T11:53:18Z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