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45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00" w:right="35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505" w:right="30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30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.6.2017,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2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1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5/2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520" w:right="33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540" w:right="3300" w:firstLine="-42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4876" w:right="46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28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81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815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20.1.2016,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16.3.2016,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11.2015,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3.10.2016,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16.3.2016,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bibin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812" w:right="45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64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9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-4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64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in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-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6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left="1433" w:right="44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-38" w:right="29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1480" w:bottom="280" w:left="1320" w:right="1320"/>
          <w:cols w:num="2" w:equalWidth="0">
            <w:col w:w="2775" w:space="558"/>
            <w:col w:w="6267"/>
          </w:cols>
        </w:sectPr>
      </w:pPr>
      <w:rPr/>
    </w:p>
    <w:p>
      <w:pPr>
        <w:spacing w:before="8" w:after="0" w:line="240" w:lineRule="auto"/>
        <w:ind w:left="857" w:right="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8577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46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25.1.2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843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26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522" w:right="7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5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22.1.2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10.11.2015,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16.3.2016,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16.3.2016,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4909,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16.3.2016,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4909,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7.10.2015,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4909,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10.2015,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110,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0.11.201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34,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09,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7.10.2015,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llës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71/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3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900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958" w:right="3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206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.2005,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23,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4.11.2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08,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16.5.2011,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9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79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illte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bibi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6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2017-12-18T11:53:45Z</dcterms:created>
  <dcterms:modified xsi:type="dcterms:W3CDTF">2017-12-18T11:53:45Z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